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C89" w:rsidRPr="00A830DD" w:rsidRDefault="00DC700A" w:rsidP="00EF1C89">
      <w:pPr>
        <w:pStyle w:val="NoSpacing"/>
        <w:jc w:val="center"/>
        <w:rPr>
          <w:rFonts w:ascii="Calisto MT" w:hAnsi="Calisto MT"/>
          <w:color w:val="000000" w:themeColor="text1"/>
          <w:sz w:val="88"/>
          <w:szCs w:val="88"/>
        </w:rPr>
      </w:pPr>
      <w:r>
        <w:rPr>
          <w:rFonts w:ascii="Calisto MT" w:hAnsi="Calisto MT"/>
          <w:b/>
          <w:noProof/>
          <w:color w:val="000000" w:themeColor="text1"/>
          <w:sz w:val="88"/>
          <w:szCs w:val="88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CE068E" wp14:editId="17DE57F8">
                <wp:simplePos x="0" y="0"/>
                <wp:positionH relativeFrom="column">
                  <wp:posOffset>-332740</wp:posOffset>
                </wp:positionH>
                <wp:positionV relativeFrom="paragraph">
                  <wp:posOffset>82550</wp:posOffset>
                </wp:positionV>
                <wp:extent cx="2057400" cy="315595"/>
                <wp:effectExtent l="0" t="533400" r="0" b="5416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07794">
                          <a:off x="0" y="0"/>
                          <a:ext cx="205740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59F" w:rsidRPr="00764039" w:rsidRDefault="005F059F" w:rsidP="005F059F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64039">
                              <w:rPr>
                                <w:rFonts w:ascii="Calisto MT" w:hAnsi="Calisto MT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</w:rPr>
                              <w:t>A Northwest Premier!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E068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6.2pt;margin-top:6.5pt;width:162pt;height:24.85pt;rotation:-2394474fd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" filled="f" stroked="f" strokeweight=".5pt">
                <v:textbox>
                  <w:txbxContent>
                    <w:p w:rsidR="005F059F" w:rsidRPr="00764039" w:rsidRDefault="005F059F" w:rsidP="005F059F">
                      <w:pPr>
                        <w:jc w:val="center"/>
                        <w:rPr>
                          <w:rFonts w:ascii="Calisto MT" w:hAnsi="Calisto MT"/>
                          <w:b/>
                          <w:smallCap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64039">
                        <w:rPr>
                          <w:rFonts w:ascii="Calisto MT" w:hAnsi="Calisto MT"/>
                          <w:b/>
                          <w:smallCaps/>
                          <w:color w:val="FFFFFF" w:themeColor="background1"/>
                          <w:sz w:val="24"/>
                          <w:szCs w:val="24"/>
                        </w:rPr>
                        <w:t>A Northwest Premier!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sto MT" w:hAnsi="Calisto MT"/>
          <w:b/>
          <w:noProof/>
          <w:color w:val="000000" w:themeColor="text1"/>
          <w:sz w:val="88"/>
          <w:szCs w:val="88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F4C615" wp14:editId="015FD50C">
                <wp:simplePos x="0" y="0"/>
                <wp:positionH relativeFrom="column">
                  <wp:posOffset>-447675</wp:posOffset>
                </wp:positionH>
                <wp:positionV relativeFrom="paragraph">
                  <wp:posOffset>-676275</wp:posOffset>
                </wp:positionV>
                <wp:extent cx="2590800" cy="1943100"/>
                <wp:effectExtent l="0" t="0" r="38100" b="38100"/>
                <wp:wrapNone/>
                <wp:docPr id="4" name="Diagonal Stri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943100"/>
                        </a:xfrm>
                        <a:prstGeom prst="diagStripe">
                          <a:avLst>
                            <a:gd name="adj" fmla="val 79473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59F" w:rsidRDefault="005F059F" w:rsidP="005F05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C615" id="Diagonal Stripe 4" o:spid="_x0000_s1027" style="position:absolute;left:0;text-align:left;margin-left:-35.25pt;margin-top:-53.25pt;width:204pt;height:15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0800,1943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" adj="-11796480,,5400" path="m,1544240l2058986,r531814,l,1943100,,1544240xe" fillcolor="black [3200]" strokecolor="black [1600]" strokeweight="1pt">
                <v:stroke joinstyle="miter"/>
                <v:formulas/>
                <v:path arrowok="t" o:connecttype="custom" o:connectlocs="0,1544240;2058986,0;2590800,0;0,1943100;0,1544240" o:connectangles="0,0,0,0,0" textboxrect="0,0,2590800,1943100"/>
                <v:textbox>
                  <w:txbxContent>
                    <w:p w:rsidR="005F059F" w:rsidRDefault="005F059F" w:rsidP="005F059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1C89" w:rsidRPr="00A830DD">
        <w:rPr>
          <w:rFonts w:ascii="Calisto MT" w:hAnsi="Calisto MT"/>
          <w:b/>
          <w:color w:val="000000" w:themeColor="text1"/>
          <w:sz w:val="88"/>
          <w:szCs w:val="88"/>
        </w:rPr>
        <w:t>AUDITIONS</w:t>
      </w:r>
    </w:p>
    <w:p w:rsidR="00DA588F" w:rsidRPr="00A830DD" w:rsidRDefault="00FA227E" w:rsidP="00EF1C89">
      <w:pPr>
        <w:pStyle w:val="NoSpacing"/>
        <w:jc w:val="center"/>
        <w:rPr>
          <w:rFonts w:ascii="Calisto MT" w:hAnsi="Calisto MT"/>
          <w:b/>
          <w:i/>
          <w:color w:val="000000" w:themeColor="text1"/>
          <w:sz w:val="44"/>
          <w:szCs w:val="44"/>
        </w:rPr>
      </w:pPr>
      <w:r>
        <w:rPr>
          <w:rFonts w:ascii="Calisto MT" w:hAnsi="Calisto MT"/>
          <w:b/>
          <w:i/>
          <w:color w:val="000000" w:themeColor="text1"/>
          <w:sz w:val="44"/>
          <w:szCs w:val="44"/>
        </w:rPr>
        <w:t>What a Difference It Makes</w:t>
      </w:r>
      <w:r w:rsidR="00B32DDD" w:rsidRPr="00A830DD">
        <w:rPr>
          <w:rFonts w:ascii="Calisto MT" w:hAnsi="Calisto MT"/>
          <w:b/>
          <w:i/>
          <w:color w:val="000000" w:themeColor="text1"/>
          <w:sz w:val="44"/>
          <w:szCs w:val="44"/>
        </w:rPr>
        <w:t xml:space="preserve"> </w:t>
      </w:r>
    </w:p>
    <w:p w:rsidR="00E805D9" w:rsidRPr="00A830DD" w:rsidRDefault="00F52192" w:rsidP="0055636C">
      <w:pPr>
        <w:pStyle w:val="NoSpacing"/>
        <w:jc w:val="center"/>
        <w:rPr>
          <w:rFonts w:ascii="Calisto MT" w:hAnsi="Calisto MT"/>
          <w:b/>
          <w:color w:val="000000" w:themeColor="text1"/>
          <w:sz w:val="24"/>
          <w:szCs w:val="24"/>
        </w:rPr>
      </w:pPr>
      <w:r w:rsidRPr="00A830DD">
        <w:rPr>
          <w:rFonts w:ascii="Calisto MT" w:hAnsi="Calisto MT"/>
          <w:b/>
          <w:color w:val="000000" w:themeColor="text1"/>
          <w:sz w:val="24"/>
          <w:szCs w:val="24"/>
        </w:rPr>
        <w:t>(A</w:t>
      </w:r>
      <w:r w:rsidR="00B1571D">
        <w:rPr>
          <w:rFonts w:ascii="Calisto MT" w:hAnsi="Calisto MT"/>
          <w:b/>
          <w:color w:val="000000" w:themeColor="text1"/>
          <w:sz w:val="24"/>
          <w:szCs w:val="24"/>
        </w:rPr>
        <w:t xml:space="preserve"> Musical </w:t>
      </w:r>
      <w:r w:rsidR="00FA227E">
        <w:rPr>
          <w:rFonts w:ascii="Calisto MT" w:hAnsi="Calisto MT"/>
          <w:b/>
          <w:color w:val="000000" w:themeColor="text1"/>
          <w:sz w:val="24"/>
          <w:szCs w:val="24"/>
        </w:rPr>
        <w:t xml:space="preserve">Drama </w:t>
      </w:r>
      <w:r w:rsidR="0055636C">
        <w:rPr>
          <w:rFonts w:ascii="Calisto MT" w:hAnsi="Calisto MT"/>
          <w:b/>
          <w:color w:val="000000" w:themeColor="text1"/>
          <w:sz w:val="24"/>
          <w:szCs w:val="24"/>
        </w:rPr>
        <w:t>based o</w:t>
      </w:r>
      <w:r w:rsidR="004128A0" w:rsidRPr="00A830DD">
        <w:rPr>
          <w:rFonts w:ascii="Calisto MT" w:hAnsi="Calisto MT"/>
          <w:b/>
          <w:color w:val="000000" w:themeColor="text1"/>
          <w:sz w:val="24"/>
          <w:szCs w:val="24"/>
        </w:rPr>
        <w:t xml:space="preserve">n </w:t>
      </w:r>
      <w:r w:rsidR="0055636C">
        <w:rPr>
          <w:rFonts w:ascii="Calisto MT" w:hAnsi="Calisto MT"/>
          <w:b/>
          <w:color w:val="000000" w:themeColor="text1"/>
          <w:sz w:val="24"/>
          <w:szCs w:val="24"/>
        </w:rPr>
        <w:t>the b</w:t>
      </w:r>
      <w:r w:rsidR="00B1571D">
        <w:rPr>
          <w:rFonts w:ascii="Calisto MT" w:hAnsi="Calisto MT"/>
          <w:b/>
          <w:color w:val="000000" w:themeColor="text1"/>
          <w:sz w:val="24"/>
          <w:szCs w:val="24"/>
        </w:rPr>
        <w:t>ook</w:t>
      </w:r>
      <w:r w:rsidR="0055636C">
        <w:rPr>
          <w:rFonts w:ascii="Calisto MT" w:hAnsi="Calisto MT"/>
          <w:b/>
          <w:color w:val="000000" w:themeColor="text1"/>
          <w:sz w:val="24"/>
          <w:szCs w:val="24"/>
        </w:rPr>
        <w:t xml:space="preserve"> “Teach Me, Lord, to Dance” b</w:t>
      </w:r>
      <w:r w:rsidR="002C7B98" w:rsidRPr="00A830DD">
        <w:rPr>
          <w:rFonts w:ascii="Calisto MT" w:hAnsi="Calisto MT"/>
          <w:b/>
          <w:color w:val="000000" w:themeColor="text1"/>
          <w:sz w:val="24"/>
          <w:szCs w:val="24"/>
        </w:rPr>
        <w:t xml:space="preserve">y </w:t>
      </w:r>
      <w:r w:rsidR="00E65080">
        <w:rPr>
          <w:rFonts w:ascii="Calisto MT" w:hAnsi="Calisto MT"/>
          <w:b/>
          <w:color w:val="000000" w:themeColor="text1"/>
          <w:sz w:val="24"/>
          <w:szCs w:val="24"/>
        </w:rPr>
        <w:t>George</w:t>
      </w:r>
      <w:r w:rsidR="0055636C">
        <w:rPr>
          <w:rFonts w:ascii="Calisto MT" w:hAnsi="Calisto MT"/>
          <w:b/>
          <w:color w:val="000000" w:themeColor="text1"/>
          <w:sz w:val="24"/>
          <w:szCs w:val="24"/>
        </w:rPr>
        <w:t xml:space="preserve"> W.</w:t>
      </w:r>
      <w:r w:rsidR="00E65080">
        <w:rPr>
          <w:rFonts w:ascii="Calisto MT" w:hAnsi="Calisto MT"/>
          <w:b/>
          <w:color w:val="000000" w:themeColor="text1"/>
          <w:sz w:val="24"/>
          <w:szCs w:val="24"/>
        </w:rPr>
        <w:t xml:space="preserve"> Pettingell)</w:t>
      </w:r>
    </w:p>
    <w:p w:rsidR="00EF1C89" w:rsidRPr="00A830DD" w:rsidRDefault="00EF1C89" w:rsidP="00EF1C89">
      <w:pPr>
        <w:pStyle w:val="NoSpacing"/>
        <w:jc w:val="center"/>
        <w:rPr>
          <w:color w:val="000000" w:themeColor="text1"/>
          <w:sz w:val="30"/>
          <w:szCs w:val="3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5"/>
        <w:gridCol w:w="45"/>
        <w:gridCol w:w="45"/>
        <w:gridCol w:w="45"/>
        <w:gridCol w:w="45"/>
        <w:gridCol w:w="45"/>
        <w:gridCol w:w="45"/>
        <w:gridCol w:w="45"/>
        <w:gridCol w:w="45"/>
        <w:gridCol w:w="45"/>
        <w:gridCol w:w="45"/>
        <w:gridCol w:w="45"/>
        <w:gridCol w:w="20"/>
        <w:gridCol w:w="70"/>
        <w:gridCol w:w="45"/>
        <w:gridCol w:w="45"/>
        <w:gridCol w:w="45"/>
        <w:gridCol w:w="45"/>
        <w:gridCol w:w="45"/>
        <w:gridCol w:w="45"/>
        <w:gridCol w:w="20"/>
        <w:gridCol w:w="5021"/>
      </w:tblGrid>
      <w:tr w:rsidR="00A830DD" w:rsidRPr="00A830DD" w:rsidTr="002A0DF0">
        <w:trPr>
          <w:trHeight w:val="4896"/>
          <w:jc w:val="center"/>
        </w:trPr>
        <w:tc>
          <w:tcPr>
            <w:tcW w:w="4365" w:type="dxa"/>
          </w:tcPr>
          <w:p w:rsidR="0032731F" w:rsidRPr="00A830DD" w:rsidRDefault="00FA227E" w:rsidP="002E7090">
            <w:pPr>
              <w:jc w:val="center"/>
              <w:rPr>
                <w:rFonts w:ascii="Calisto MT" w:hAnsi="Calisto MT"/>
                <w:color w:val="000000" w:themeColor="text1"/>
              </w:rPr>
            </w:pPr>
            <w:r>
              <w:rPr>
                <w:rFonts w:ascii="Calisto MT" w:hAnsi="Calisto MT"/>
                <w:noProof/>
                <w:color w:val="000000" w:themeColor="text1"/>
                <w:lang w:eastAsia="en-US"/>
              </w:rPr>
              <w:drawing>
                <wp:anchor distT="0" distB="0" distL="114300" distR="114300" simplePos="0" relativeHeight="251658752" behindDoc="1" locked="0" layoutInCell="1" allowOverlap="1" wp14:anchorId="7553F9AD" wp14:editId="319E5F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118745</wp:posOffset>
                  </wp:positionV>
                  <wp:extent cx="3170555" cy="3170555"/>
                  <wp:effectExtent l="0" t="0" r="0" b="0"/>
                  <wp:wrapTight wrapText="bothSides">
                    <wp:wrapPolygon edited="0">
                      <wp:start x="519" y="0"/>
                      <wp:lineTo x="0" y="260"/>
                      <wp:lineTo x="0" y="21025"/>
                      <wp:lineTo x="260" y="21414"/>
                      <wp:lineTo x="519" y="21414"/>
                      <wp:lineTo x="20895" y="21414"/>
                      <wp:lineTo x="21154" y="21414"/>
                      <wp:lineTo x="21414" y="21025"/>
                      <wp:lineTo x="21414" y="260"/>
                      <wp:lineTo x="20895" y="0"/>
                      <wp:lineTo x="519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2542.jp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55" cy="317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20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70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45" w:type="dxa"/>
          </w:tcPr>
          <w:p w:rsidR="0032731F" w:rsidRPr="00A830DD" w:rsidRDefault="0032731F" w:rsidP="00B02520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20" w:type="dxa"/>
          </w:tcPr>
          <w:p w:rsidR="0032731F" w:rsidRPr="00A830DD" w:rsidRDefault="0032731F" w:rsidP="00B02520">
            <w:pPr>
              <w:rPr>
                <w:rFonts w:ascii="Calisto MT" w:hAnsi="Calisto MT"/>
                <w:color w:val="000000" w:themeColor="text1"/>
                <w:sz w:val="18"/>
                <w:szCs w:val="18"/>
              </w:rPr>
            </w:pPr>
          </w:p>
        </w:tc>
        <w:tc>
          <w:tcPr>
            <w:tcW w:w="5021" w:type="dxa"/>
          </w:tcPr>
          <w:p w:rsidR="00283426" w:rsidRDefault="00283426" w:rsidP="001376FC">
            <w:pPr>
              <w:pStyle w:val="NoSpacing"/>
              <w:rPr>
                <w:rFonts w:ascii="Calisto MT" w:hAnsi="Calisto MT"/>
                <w:b/>
                <w:color w:val="000000" w:themeColor="text1"/>
                <w:sz w:val="10"/>
                <w:szCs w:val="10"/>
              </w:rPr>
            </w:pPr>
          </w:p>
          <w:p w:rsidR="00283426" w:rsidRPr="00283426" w:rsidRDefault="00283426" w:rsidP="001376FC">
            <w:pPr>
              <w:pStyle w:val="NoSpacing"/>
              <w:rPr>
                <w:rFonts w:ascii="Calisto MT" w:hAnsi="Calisto MT"/>
                <w:b/>
                <w:color w:val="000000" w:themeColor="text1"/>
                <w:sz w:val="4"/>
                <w:szCs w:val="4"/>
              </w:rPr>
            </w:pPr>
          </w:p>
          <w:p w:rsidR="007C1677" w:rsidRDefault="007C1677" w:rsidP="001376FC">
            <w:pPr>
              <w:pStyle w:val="NoSpacing"/>
              <w:rPr>
                <w:rFonts w:ascii="Calisto MT" w:hAnsi="Calisto MT"/>
                <w:b/>
                <w:color w:val="000000" w:themeColor="text1"/>
                <w:sz w:val="28"/>
                <w:szCs w:val="28"/>
              </w:rPr>
            </w:pPr>
          </w:p>
          <w:p w:rsidR="007C1677" w:rsidRDefault="007C1677" w:rsidP="001376FC">
            <w:pPr>
              <w:pStyle w:val="NoSpacing"/>
              <w:rPr>
                <w:rFonts w:ascii="Calisto MT" w:hAnsi="Calisto MT"/>
                <w:b/>
                <w:color w:val="000000" w:themeColor="text1"/>
                <w:sz w:val="28"/>
                <w:szCs w:val="28"/>
              </w:rPr>
            </w:pPr>
          </w:p>
          <w:p w:rsidR="0032731F" w:rsidRPr="00A830DD" w:rsidRDefault="0032731F" w:rsidP="001376FC">
            <w:pPr>
              <w:pStyle w:val="NoSpacing"/>
              <w:rPr>
                <w:rFonts w:ascii="Calisto MT" w:hAnsi="Calisto MT"/>
                <w:b/>
                <w:color w:val="000000" w:themeColor="text1"/>
                <w:sz w:val="28"/>
                <w:szCs w:val="28"/>
              </w:rPr>
            </w:pPr>
            <w:r w:rsidRPr="00A830DD">
              <w:rPr>
                <w:rFonts w:ascii="Calisto MT" w:hAnsi="Calisto MT"/>
                <w:b/>
                <w:color w:val="000000" w:themeColor="text1"/>
                <w:sz w:val="28"/>
                <w:szCs w:val="28"/>
              </w:rPr>
              <w:t>CAST NEEDED:</w:t>
            </w:r>
          </w:p>
          <w:p w:rsidR="0032731F" w:rsidRDefault="0032731F" w:rsidP="001376FC">
            <w:pPr>
              <w:pStyle w:val="NoSpacing"/>
              <w:rPr>
                <w:rFonts w:ascii="Calisto MT" w:hAnsi="Calisto MT" w:cs="Cambria"/>
                <w:color w:val="000000" w:themeColor="text1"/>
                <w:sz w:val="26"/>
                <w:szCs w:val="26"/>
              </w:rPr>
            </w:pPr>
            <w:r w:rsidRPr="00A830DD">
              <w:rPr>
                <w:rFonts w:ascii="Calisto MT" w:hAnsi="Calisto MT" w:cs="Cambria"/>
                <w:b/>
                <w:color w:val="000000" w:themeColor="text1"/>
                <w:sz w:val="24"/>
                <w:szCs w:val="24"/>
              </w:rPr>
              <w:t>ADULTS</w:t>
            </w:r>
            <w:r w:rsidRPr="00A830DD">
              <w:rPr>
                <w:rFonts w:ascii="Calisto MT" w:hAnsi="Calisto MT" w:cs="Cambria"/>
                <w:color w:val="000000" w:themeColor="text1"/>
                <w:sz w:val="24"/>
                <w:szCs w:val="24"/>
              </w:rPr>
              <w:t xml:space="preserve"> – </w:t>
            </w:r>
            <w:r w:rsidR="00ED0736">
              <w:rPr>
                <w:rFonts w:ascii="Calisto MT" w:hAnsi="Calisto MT" w:cs="Cambria"/>
                <w:color w:val="000000" w:themeColor="text1"/>
                <w:sz w:val="24"/>
                <w:szCs w:val="24"/>
              </w:rPr>
              <w:t xml:space="preserve">4 </w:t>
            </w:r>
            <w:r w:rsidR="00ED0736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>Men &amp; 4</w:t>
            </w:r>
            <w:r w:rsidRPr="00283426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 xml:space="preserve"> Women</w:t>
            </w:r>
          </w:p>
          <w:p w:rsidR="000A4C28" w:rsidRPr="004A64C1" w:rsidRDefault="000A4C28" w:rsidP="001376FC">
            <w:pPr>
              <w:pStyle w:val="NoSpacing"/>
              <w:rPr>
                <w:rFonts w:ascii="Calisto MT" w:hAnsi="Calisto MT"/>
                <w:i/>
                <w:color w:val="000000" w:themeColor="text1"/>
                <w:sz w:val="22"/>
                <w:szCs w:val="22"/>
              </w:rPr>
            </w:pPr>
            <w:r w:rsidRPr="004A64C1">
              <w:rPr>
                <w:rFonts w:ascii="Calisto MT" w:hAnsi="Calisto MT" w:cs="Cambria"/>
                <w:i/>
                <w:color w:val="000000" w:themeColor="text1"/>
                <w:sz w:val="22"/>
                <w:szCs w:val="22"/>
              </w:rPr>
              <w:t xml:space="preserve">*male lead will be portraying Jesus in contemporary </w:t>
            </w:r>
            <w:r w:rsidR="004A64C1" w:rsidRPr="004A64C1">
              <w:rPr>
                <w:rFonts w:ascii="Calisto MT" w:hAnsi="Calisto MT" w:cs="Cambria"/>
                <w:i/>
                <w:color w:val="000000" w:themeColor="text1"/>
                <w:sz w:val="22"/>
                <w:szCs w:val="22"/>
              </w:rPr>
              <w:t>form</w:t>
            </w:r>
            <w:r w:rsidR="000810DD">
              <w:rPr>
                <w:rFonts w:ascii="Calisto MT" w:hAnsi="Calisto MT" w:cs="Cambria"/>
                <w:i/>
                <w:color w:val="000000" w:themeColor="text1"/>
                <w:sz w:val="22"/>
                <w:szCs w:val="22"/>
              </w:rPr>
              <w:t>*</w:t>
            </w:r>
          </w:p>
          <w:p w:rsidR="0032731F" w:rsidRPr="00A830DD" w:rsidRDefault="0032731F" w:rsidP="001376FC">
            <w:pPr>
              <w:pStyle w:val="NoSpacing"/>
              <w:rPr>
                <w:rFonts w:ascii="Calisto MT" w:hAnsi="Calisto MT" w:cs="Cambria"/>
                <w:color w:val="000000" w:themeColor="text1"/>
                <w:sz w:val="24"/>
                <w:szCs w:val="24"/>
              </w:rPr>
            </w:pPr>
            <w:r w:rsidRPr="00A830DD">
              <w:rPr>
                <w:rFonts w:ascii="Calisto MT" w:hAnsi="Calisto MT" w:cs="Cambria"/>
                <w:b/>
                <w:color w:val="000000" w:themeColor="text1"/>
                <w:sz w:val="24"/>
                <w:szCs w:val="24"/>
              </w:rPr>
              <w:t xml:space="preserve">YOUTH </w:t>
            </w:r>
            <w:r w:rsidRPr="00A830DD">
              <w:rPr>
                <w:rFonts w:ascii="Calisto MT" w:hAnsi="Calisto MT" w:cs="Cambria"/>
                <w:color w:val="000000" w:themeColor="text1"/>
                <w:sz w:val="24"/>
                <w:szCs w:val="24"/>
              </w:rPr>
              <w:t xml:space="preserve">– </w:t>
            </w:r>
            <w:r w:rsidR="00E65080">
              <w:rPr>
                <w:rFonts w:ascii="Calisto MT" w:hAnsi="Calisto MT" w:cs="Cambria"/>
                <w:color w:val="000000" w:themeColor="text1"/>
                <w:sz w:val="24"/>
                <w:szCs w:val="24"/>
              </w:rPr>
              <w:t>1</w:t>
            </w:r>
            <w:r w:rsidRPr="00283426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 xml:space="preserve"> Boy &amp; </w:t>
            </w:r>
            <w:r w:rsidR="00ED0736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>1</w:t>
            </w:r>
            <w:r w:rsidR="000D46C8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 xml:space="preserve"> Girl</w:t>
            </w:r>
          </w:p>
          <w:p w:rsidR="0032731F" w:rsidRDefault="0032731F" w:rsidP="001376FC">
            <w:pPr>
              <w:pStyle w:val="NoSpacing"/>
              <w:rPr>
                <w:rFonts w:ascii="Calisto MT" w:hAnsi="Calisto MT" w:cs="Cambria"/>
                <w:color w:val="000000" w:themeColor="text1"/>
                <w:sz w:val="24"/>
                <w:szCs w:val="24"/>
              </w:rPr>
            </w:pPr>
            <w:r w:rsidRPr="00A830DD">
              <w:rPr>
                <w:rFonts w:ascii="Calisto MT" w:hAnsi="Calisto MT" w:cs="Cambria"/>
                <w:b/>
                <w:color w:val="000000" w:themeColor="text1"/>
                <w:sz w:val="24"/>
                <w:szCs w:val="24"/>
              </w:rPr>
              <w:t>CHORUS</w:t>
            </w:r>
            <w:r w:rsidRPr="00A830DD">
              <w:rPr>
                <w:rFonts w:ascii="Calisto MT" w:hAnsi="Calisto MT" w:cs="Cambria"/>
                <w:color w:val="000000" w:themeColor="text1"/>
                <w:sz w:val="24"/>
                <w:szCs w:val="24"/>
              </w:rPr>
              <w:t xml:space="preserve"> – </w:t>
            </w:r>
            <w:r w:rsidR="000A4C28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 xml:space="preserve">Adults, </w:t>
            </w:r>
            <w:r w:rsidRPr="00283426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>Youth</w:t>
            </w:r>
            <w:r w:rsidRPr="00A830DD">
              <w:rPr>
                <w:rFonts w:ascii="Calisto MT" w:hAnsi="Calisto MT" w:cs="Cambria"/>
                <w:color w:val="000000" w:themeColor="text1"/>
                <w:sz w:val="24"/>
                <w:szCs w:val="24"/>
              </w:rPr>
              <w:t xml:space="preserve"> </w:t>
            </w:r>
            <w:r w:rsidR="000A4C28">
              <w:rPr>
                <w:rFonts w:ascii="Calisto MT" w:hAnsi="Calisto MT" w:cs="Cambria"/>
                <w:color w:val="000000" w:themeColor="text1"/>
                <w:sz w:val="24"/>
                <w:szCs w:val="24"/>
              </w:rPr>
              <w:t>&amp; Children</w:t>
            </w:r>
          </w:p>
          <w:p w:rsidR="0032731F" w:rsidRPr="00A830DD" w:rsidRDefault="0032731F" w:rsidP="001376FC">
            <w:pPr>
              <w:pStyle w:val="NoSpacing"/>
              <w:rPr>
                <w:rFonts w:ascii="Calisto MT" w:hAnsi="Calisto MT" w:cs="Cambria"/>
                <w:i/>
                <w:color w:val="000000" w:themeColor="text1"/>
                <w:sz w:val="18"/>
                <w:szCs w:val="18"/>
              </w:rPr>
            </w:pPr>
          </w:p>
          <w:p w:rsidR="00FE26AA" w:rsidRPr="00A830DD" w:rsidRDefault="0032731F" w:rsidP="001376FC">
            <w:pPr>
              <w:pStyle w:val="NoSpacing"/>
              <w:rPr>
                <w:rFonts w:ascii="Calisto MT" w:hAnsi="Calisto MT" w:cs="Cambria"/>
                <w:color w:val="000000" w:themeColor="text1"/>
                <w:sz w:val="26"/>
                <w:szCs w:val="26"/>
              </w:rPr>
            </w:pPr>
            <w:r w:rsidRPr="00A830DD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>Please Be Prepared With A Monologue</w:t>
            </w:r>
          </w:p>
          <w:p w:rsidR="0032731F" w:rsidRPr="00A830DD" w:rsidRDefault="0077260D" w:rsidP="001376FC">
            <w:pPr>
              <w:pStyle w:val="NoSpacing"/>
              <w:rPr>
                <w:rFonts w:ascii="Calisto MT" w:hAnsi="Calisto MT" w:cs="Cambria"/>
                <w:color w:val="000000" w:themeColor="text1"/>
                <w:sz w:val="26"/>
                <w:szCs w:val="26"/>
              </w:rPr>
            </w:pPr>
            <w:r w:rsidRPr="00A830DD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 xml:space="preserve">&amp; A </w:t>
            </w:r>
            <w:r w:rsidR="00E65A07" w:rsidRPr="00A830DD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>S</w:t>
            </w:r>
            <w:r w:rsidR="00FA227E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 xml:space="preserve">hort Song To Sing (A </w:t>
            </w:r>
            <w:r w:rsidR="0032731F" w:rsidRPr="00A830DD">
              <w:rPr>
                <w:rFonts w:ascii="Calisto MT" w:hAnsi="Calisto MT" w:cs="Cambria"/>
                <w:color w:val="000000" w:themeColor="text1"/>
                <w:sz w:val="26"/>
                <w:szCs w:val="26"/>
              </w:rPr>
              <w:t>capella)</w:t>
            </w:r>
          </w:p>
          <w:p w:rsidR="0032731F" w:rsidRDefault="0032731F" w:rsidP="001376FC">
            <w:pPr>
              <w:pStyle w:val="NoSpacing"/>
              <w:rPr>
                <w:rFonts w:ascii="Calisto MT" w:hAnsi="Calisto MT" w:cs="Cambria"/>
                <w:color w:val="000000" w:themeColor="text1"/>
                <w:sz w:val="18"/>
                <w:szCs w:val="18"/>
              </w:rPr>
            </w:pPr>
          </w:p>
          <w:p w:rsidR="004A64C1" w:rsidRPr="00A830DD" w:rsidRDefault="004A64C1" w:rsidP="001376FC">
            <w:pPr>
              <w:pStyle w:val="NoSpacing"/>
              <w:rPr>
                <w:rFonts w:ascii="Calisto MT" w:hAnsi="Calisto MT" w:cs="Cambria"/>
                <w:color w:val="000000" w:themeColor="text1"/>
                <w:sz w:val="18"/>
                <w:szCs w:val="18"/>
              </w:rPr>
            </w:pPr>
          </w:p>
          <w:p w:rsidR="00ED0736" w:rsidRPr="007C1677" w:rsidRDefault="007C1677" w:rsidP="007C1677">
            <w:pPr>
              <w:pStyle w:val="NoSpacing"/>
              <w:rPr>
                <w:rFonts w:ascii="Calisto MT" w:hAnsi="Calisto MT"/>
                <w:b/>
                <w:color w:val="auto"/>
                <w:sz w:val="28"/>
                <w:szCs w:val="28"/>
              </w:rPr>
            </w:pPr>
            <w:r>
              <w:rPr>
                <w:rFonts w:ascii="Calisto MT" w:hAnsi="Calisto MT"/>
                <w:b/>
                <w:color w:val="auto"/>
                <w:sz w:val="28"/>
                <w:szCs w:val="28"/>
              </w:rPr>
              <w:t>AUDITION</w:t>
            </w:r>
            <w:r w:rsidR="0032731F" w:rsidRPr="00B00EB5">
              <w:rPr>
                <w:rFonts w:ascii="Calisto MT" w:hAnsi="Calisto MT"/>
                <w:b/>
                <w:color w:val="auto"/>
                <w:sz w:val="28"/>
                <w:szCs w:val="28"/>
              </w:rPr>
              <w:t>S</w:t>
            </w:r>
            <w:r w:rsidR="00A20B26">
              <w:rPr>
                <w:rFonts w:ascii="Calisto MT" w:hAnsi="Calisto MT"/>
                <w:b/>
                <w:color w:val="auto"/>
                <w:sz w:val="28"/>
                <w:szCs w:val="28"/>
              </w:rPr>
              <w:t xml:space="preserve"> EXTENDED</w:t>
            </w:r>
            <w:r w:rsidR="0032731F" w:rsidRPr="00B00EB5">
              <w:rPr>
                <w:rFonts w:ascii="Calisto MT" w:hAnsi="Calisto MT"/>
                <w:b/>
                <w:color w:val="auto"/>
                <w:sz w:val="28"/>
                <w:szCs w:val="28"/>
              </w:rPr>
              <w:t>:</w:t>
            </w:r>
          </w:p>
          <w:p w:rsidR="002A0DF0" w:rsidRDefault="00ED0736" w:rsidP="007172E2">
            <w:pPr>
              <w:pStyle w:val="NoSpacing"/>
              <w:rPr>
                <w:rFonts w:ascii="Calisto MT" w:hAnsi="Calisto MT" w:cs="Cambria"/>
                <w:b/>
                <w:color w:val="auto"/>
                <w:sz w:val="24"/>
                <w:szCs w:val="19"/>
              </w:rPr>
            </w:pPr>
            <w:r>
              <w:rPr>
                <w:rFonts w:ascii="Calisto MT" w:hAnsi="Calisto MT" w:cs="Cambria"/>
                <w:b/>
                <w:color w:val="auto"/>
                <w:sz w:val="24"/>
                <w:szCs w:val="19"/>
              </w:rPr>
              <w:t xml:space="preserve">Sunday, Mar. </w:t>
            </w:r>
            <w:r w:rsidR="00803B90">
              <w:rPr>
                <w:rFonts w:ascii="Calisto MT" w:hAnsi="Calisto MT" w:cs="Cambria"/>
                <w:b/>
                <w:color w:val="auto"/>
                <w:sz w:val="24"/>
                <w:szCs w:val="19"/>
              </w:rPr>
              <w:t>22</w:t>
            </w:r>
            <w:bookmarkStart w:id="0" w:name="_GoBack"/>
            <w:bookmarkEnd w:id="0"/>
            <w:r>
              <w:rPr>
                <w:rFonts w:ascii="Calisto MT" w:hAnsi="Calisto MT" w:cs="Cambria"/>
                <w:b/>
                <w:color w:val="auto"/>
                <w:sz w:val="24"/>
                <w:szCs w:val="19"/>
              </w:rPr>
              <w:t xml:space="preserve"> at 3 PM</w:t>
            </w:r>
          </w:p>
          <w:p w:rsidR="00ED0736" w:rsidRDefault="00ED0736" w:rsidP="007172E2">
            <w:pPr>
              <w:pStyle w:val="NoSpacing"/>
              <w:rPr>
                <w:rFonts w:ascii="Calisto MT" w:hAnsi="Calisto MT" w:cs="Cambria"/>
                <w:b/>
                <w:color w:val="auto"/>
                <w:sz w:val="24"/>
                <w:szCs w:val="19"/>
              </w:rPr>
            </w:pPr>
          </w:p>
          <w:p w:rsidR="007172E2" w:rsidRPr="00FA227E" w:rsidRDefault="002A0DF0" w:rsidP="007172E2">
            <w:pPr>
              <w:pStyle w:val="NoSpacing"/>
              <w:rPr>
                <w:rFonts w:ascii="Calisto MT" w:hAnsi="Calisto MT" w:cs="Cambria"/>
                <w:b/>
                <w:color w:val="auto"/>
                <w:sz w:val="24"/>
                <w:szCs w:val="19"/>
              </w:rPr>
            </w:pPr>
            <w:r>
              <w:rPr>
                <w:rFonts w:ascii="Calisto MT" w:hAnsi="Calisto MT" w:cs="Cambria"/>
                <w:b/>
                <w:color w:val="auto"/>
                <w:sz w:val="24"/>
                <w:szCs w:val="19"/>
              </w:rPr>
              <w:t xml:space="preserve">AUDITIONS </w:t>
            </w:r>
            <w:r w:rsidR="00FA227E">
              <w:rPr>
                <w:rFonts w:ascii="Calisto MT" w:hAnsi="Calisto MT" w:cs="Cambria"/>
                <w:b/>
                <w:color w:val="auto"/>
                <w:sz w:val="24"/>
                <w:szCs w:val="19"/>
              </w:rPr>
              <w:t>ALSO</w:t>
            </w:r>
            <w:r w:rsidR="004C6B6A" w:rsidRPr="00B00EB5">
              <w:rPr>
                <w:rFonts w:ascii="Calisto MT" w:hAnsi="Calisto MT" w:cs="Cambria"/>
                <w:b/>
                <w:color w:val="auto"/>
                <w:sz w:val="24"/>
                <w:szCs w:val="19"/>
              </w:rPr>
              <w:t xml:space="preserve"> BY APPOINTMENT</w:t>
            </w:r>
            <w:r w:rsidR="004C6B6A" w:rsidRPr="00B00EB5">
              <w:rPr>
                <w:rFonts w:ascii="Calisto MT" w:hAnsi="Calisto MT" w:cs="Cambria"/>
                <w:b/>
                <w:color w:val="auto"/>
                <w:sz w:val="36"/>
                <w:szCs w:val="19"/>
              </w:rPr>
              <w:t xml:space="preserve"> </w:t>
            </w:r>
          </w:p>
          <w:p w:rsidR="0091549C" w:rsidRPr="0091549C" w:rsidRDefault="0091549C" w:rsidP="00ED0736">
            <w:pPr>
              <w:pStyle w:val="NoSpacing"/>
              <w:rPr>
                <w:rFonts w:ascii="Calisto MT" w:hAnsi="Calisto MT" w:cs="Cambria"/>
                <w:color w:val="000000" w:themeColor="text1"/>
                <w:sz w:val="14"/>
                <w:szCs w:val="14"/>
              </w:rPr>
            </w:pPr>
          </w:p>
        </w:tc>
      </w:tr>
    </w:tbl>
    <w:p w:rsidR="0055636C" w:rsidRDefault="0055636C" w:rsidP="00C709C8">
      <w:pPr>
        <w:pStyle w:val="NoSpacing"/>
        <w:jc w:val="center"/>
        <w:rPr>
          <w:rFonts w:ascii="Calisto MT" w:hAnsi="Calisto MT"/>
          <w:b/>
          <w:color w:val="000000" w:themeColor="text1"/>
          <w:sz w:val="28"/>
          <w:szCs w:val="28"/>
        </w:rPr>
      </w:pPr>
      <w:r>
        <w:rPr>
          <w:rFonts w:ascii="Calisto MT" w:hAnsi="Calisto MT"/>
          <w:b/>
          <w:color w:val="000000" w:themeColor="text1"/>
          <w:sz w:val="28"/>
          <w:szCs w:val="28"/>
        </w:rPr>
        <w:t>Auditions</w:t>
      </w:r>
      <w:r w:rsidR="002A0DF0">
        <w:rPr>
          <w:rFonts w:ascii="Calisto MT" w:hAnsi="Calisto MT"/>
          <w:b/>
          <w:color w:val="000000" w:themeColor="text1"/>
          <w:sz w:val="28"/>
          <w:szCs w:val="28"/>
        </w:rPr>
        <w:t xml:space="preserve"> &amp; </w:t>
      </w:r>
      <w:r w:rsidR="000A4C28">
        <w:rPr>
          <w:rFonts w:ascii="Calisto MT" w:hAnsi="Calisto MT"/>
          <w:b/>
          <w:color w:val="000000" w:themeColor="text1"/>
          <w:sz w:val="28"/>
          <w:szCs w:val="28"/>
        </w:rPr>
        <w:t>Rehearsals</w:t>
      </w:r>
      <w:r>
        <w:rPr>
          <w:rFonts w:ascii="Calisto MT" w:hAnsi="Calisto MT"/>
          <w:b/>
          <w:color w:val="000000" w:themeColor="text1"/>
          <w:sz w:val="28"/>
          <w:szCs w:val="28"/>
        </w:rPr>
        <w:t xml:space="preserve"> held at </w:t>
      </w:r>
    </w:p>
    <w:p w:rsidR="00C709C8" w:rsidRPr="00A830DD" w:rsidRDefault="00C709C8" w:rsidP="00C709C8">
      <w:pPr>
        <w:pStyle w:val="NoSpacing"/>
        <w:jc w:val="center"/>
        <w:rPr>
          <w:rFonts w:ascii="Calisto MT" w:hAnsi="Calisto MT"/>
          <w:b/>
          <w:color w:val="000000" w:themeColor="text1"/>
          <w:sz w:val="28"/>
          <w:szCs w:val="28"/>
        </w:rPr>
      </w:pPr>
      <w:r w:rsidRPr="00A830DD">
        <w:rPr>
          <w:rFonts w:ascii="Calisto MT" w:hAnsi="Calisto MT"/>
          <w:b/>
          <w:color w:val="000000" w:themeColor="text1"/>
          <w:sz w:val="28"/>
          <w:szCs w:val="28"/>
        </w:rPr>
        <w:t>PENINSULA LUTHERAN CHURCH</w:t>
      </w:r>
    </w:p>
    <w:p w:rsidR="00C709C8" w:rsidRPr="00A830DD" w:rsidRDefault="00C709C8" w:rsidP="00C709C8">
      <w:pPr>
        <w:pStyle w:val="NoSpacing"/>
        <w:jc w:val="center"/>
        <w:rPr>
          <w:rFonts w:ascii="Calisto MT" w:hAnsi="Calisto MT"/>
          <w:color w:val="000000" w:themeColor="text1"/>
          <w:sz w:val="27"/>
          <w:szCs w:val="27"/>
        </w:rPr>
      </w:pPr>
      <w:r w:rsidRPr="00A830DD">
        <w:rPr>
          <w:rFonts w:ascii="Calisto MT" w:hAnsi="Calisto MT"/>
          <w:color w:val="000000" w:themeColor="text1"/>
          <w:sz w:val="27"/>
          <w:szCs w:val="27"/>
        </w:rPr>
        <w:t xml:space="preserve">6509 </w:t>
      </w:r>
      <w:r w:rsidRPr="00A830DD">
        <w:rPr>
          <w:rFonts w:ascii="Calisto MT" w:hAnsi="Calisto MT" w:cs="Cambria"/>
          <w:color w:val="000000" w:themeColor="text1"/>
          <w:sz w:val="27"/>
          <w:szCs w:val="27"/>
        </w:rPr>
        <w:t xml:space="preserve">– </w:t>
      </w:r>
      <w:r w:rsidRPr="00A830DD">
        <w:rPr>
          <w:rFonts w:ascii="Calisto MT" w:hAnsi="Calisto MT"/>
          <w:color w:val="000000" w:themeColor="text1"/>
          <w:sz w:val="27"/>
          <w:szCs w:val="27"/>
        </w:rPr>
        <w:t>38th Ave NW, Gig Harbor, 98335</w:t>
      </w:r>
    </w:p>
    <w:p w:rsidR="00E65080" w:rsidRDefault="00C709C8" w:rsidP="00C709C8">
      <w:pPr>
        <w:pStyle w:val="NoSpacing"/>
        <w:jc w:val="center"/>
        <w:rPr>
          <w:rFonts w:ascii="Calisto MT" w:hAnsi="Calisto MT"/>
          <w:noProof/>
          <w:color w:val="000000" w:themeColor="text1"/>
          <w:lang w:eastAsia="en-US"/>
        </w:rPr>
      </w:pPr>
      <w:r w:rsidRPr="00A830DD">
        <w:rPr>
          <w:rFonts w:ascii="Calisto MT" w:hAnsi="Calisto MT"/>
          <w:i/>
          <w:color w:val="000000" w:themeColor="text1"/>
          <w:sz w:val="25"/>
          <w:szCs w:val="25"/>
        </w:rPr>
        <w:t>(Held in the Education Building – watch for sign</w:t>
      </w:r>
      <w:r w:rsidR="001A56A7" w:rsidRPr="00A830DD">
        <w:rPr>
          <w:rFonts w:ascii="Calisto MT" w:hAnsi="Calisto MT"/>
          <w:i/>
          <w:color w:val="000000" w:themeColor="text1"/>
          <w:sz w:val="25"/>
          <w:szCs w:val="25"/>
        </w:rPr>
        <w:t>s</w:t>
      </w:r>
      <w:r w:rsidRPr="00A830DD">
        <w:rPr>
          <w:rFonts w:ascii="Calisto MT" w:hAnsi="Calisto MT"/>
          <w:noProof/>
          <w:color w:val="000000" w:themeColor="text1"/>
          <w:lang w:eastAsia="en-US"/>
        </w:rPr>
        <w:t>)</w:t>
      </w:r>
    </w:p>
    <w:p w:rsidR="002C28F5" w:rsidRDefault="002C28F5" w:rsidP="00C709C8">
      <w:pPr>
        <w:pStyle w:val="NoSpacing"/>
        <w:jc w:val="center"/>
        <w:rPr>
          <w:rFonts w:ascii="Calisto MT" w:hAnsi="Calisto MT"/>
          <w:noProof/>
          <w:color w:val="000000" w:themeColor="text1"/>
          <w:lang w:eastAsia="en-US"/>
        </w:rPr>
      </w:pPr>
    </w:p>
    <w:p w:rsidR="004A64C1" w:rsidRDefault="004A64C1" w:rsidP="00C709C8">
      <w:pPr>
        <w:pStyle w:val="NoSpacing"/>
        <w:jc w:val="center"/>
        <w:rPr>
          <w:rFonts w:ascii="Calisto MT" w:hAnsi="Calisto MT"/>
          <w:noProof/>
          <w:color w:val="000000" w:themeColor="text1"/>
          <w:lang w:eastAsia="en-US"/>
        </w:rPr>
      </w:pPr>
    </w:p>
    <w:p w:rsidR="002C28F5" w:rsidRPr="001F28CD" w:rsidRDefault="002C28F5" w:rsidP="00C709C8">
      <w:pPr>
        <w:pStyle w:val="NoSpacing"/>
        <w:jc w:val="center"/>
        <w:rPr>
          <w:rFonts w:ascii="Calisto MT" w:hAnsi="Calisto MT" w:cs="Cambria"/>
          <w:b/>
          <w:color w:val="auto"/>
          <w:sz w:val="24"/>
          <w:szCs w:val="19"/>
        </w:rPr>
      </w:pPr>
      <w:r w:rsidRPr="001F28CD">
        <w:rPr>
          <w:rFonts w:ascii="Calisto MT" w:hAnsi="Calisto MT" w:cs="Cambria"/>
          <w:b/>
          <w:color w:val="auto"/>
          <w:sz w:val="24"/>
          <w:szCs w:val="19"/>
        </w:rPr>
        <w:t>Tech &amp; Support people also welcomed – Promotions, Props, Hospitality, Costumes, Prayer Team, etc.</w:t>
      </w:r>
    </w:p>
    <w:p w:rsidR="002C28F5" w:rsidRPr="001F28CD" w:rsidRDefault="002C28F5" w:rsidP="00C709C8">
      <w:pPr>
        <w:pStyle w:val="NoSpacing"/>
        <w:jc w:val="center"/>
        <w:rPr>
          <w:rFonts w:ascii="Calisto MT" w:hAnsi="Calisto MT"/>
          <w:b/>
          <w:noProof/>
          <w:color w:val="000000" w:themeColor="text1"/>
          <w:lang w:eastAsia="en-US"/>
        </w:rPr>
      </w:pPr>
      <w:r w:rsidRPr="001F28CD">
        <w:rPr>
          <w:rFonts w:ascii="Calisto MT" w:hAnsi="Calisto MT" w:cs="Cambria"/>
          <w:b/>
          <w:color w:val="auto"/>
          <w:sz w:val="24"/>
          <w:szCs w:val="19"/>
        </w:rPr>
        <w:t>*Ask us about College Internship opportunities*</w:t>
      </w:r>
    </w:p>
    <w:p w:rsidR="001A56A7" w:rsidRDefault="001A56A7" w:rsidP="00AD158B">
      <w:pPr>
        <w:pStyle w:val="NoSpacing"/>
        <w:rPr>
          <w:rFonts w:ascii="Calisto MT" w:hAnsi="Calisto MT"/>
          <w:noProof/>
          <w:color w:val="000000" w:themeColor="text1"/>
          <w:lang w:eastAsia="en-US"/>
        </w:rPr>
      </w:pPr>
    </w:p>
    <w:p w:rsidR="00AD158B" w:rsidRDefault="00AD158B" w:rsidP="00AD158B">
      <w:pPr>
        <w:pStyle w:val="NoSpacing"/>
        <w:rPr>
          <w:rFonts w:ascii="Calisto MT" w:hAnsi="Calisto MT"/>
          <w:noProof/>
          <w:color w:val="000000" w:themeColor="text1"/>
          <w:lang w:eastAsia="en-US"/>
        </w:rPr>
      </w:pPr>
    </w:p>
    <w:p w:rsidR="00AD158B" w:rsidRDefault="00305BAA" w:rsidP="00AD158B">
      <w:pPr>
        <w:pStyle w:val="NoSpacing"/>
        <w:rPr>
          <w:rFonts w:ascii="Calisto MT" w:hAnsi="Calisto MT"/>
          <w:noProof/>
          <w:color w:val="000000" w:themeColor="text1"/>
          <w:lang w:eastAsia="en-US"/>
        </w:rPr>
      </w:pPr>
      <w:r>
        <w:rPr>
          <w:rFonts w:ascii="Calisto MT" w:hAnsi="Calisto MT"/>
          <w:noProof/>
          <w:color w:val="000000" w:themeColor="text1"/>
          <w:lang w:eastAsia="en-US"/>
        </w:rPr>
        <mc:AlternateContent>
          <mc:Choice Requires="wps">
            <w:drawing>
              <wp:anchor distT="365760" distB="365760" distL="114300" distR="114300" simplePos="0" relativeHeight="251657728" behindDoc="1" locked="0" layoutInCell="1" allowOverlap="1" wp14:anchorId="13A0EE65" wp14:editId="1FE64666">
                <wp:simplePos x="0" y="0"/>
                <wp:positionH relativeFrom="margin">
                  <wp:posOffset>-28575</wp:posOffset>
                </wp:positionH>
                <wp:positionV relativeFrom="margin">
                  <wp:posOffset>6840855</wp:posOffset>
                </wp:positionV>
                <wp:extent cx="6886575" cy="1228725"/>
                <wp:effectExtent l="0" t="0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65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8765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40"/>
                              <w:gridCol w:w="6"/>
                              <w:gridCol w:w="7779"/>
                              <w:gridCol w:w="7969"/>
                            </w:tblGrid>
                            <w:tr w:rsidR="0012256B" w:rsidRPr="00564C4B" w:rsidTr="00B33E3B">
                              <w:tc>
                                <w:tcPr>
                                  <w:tcW w:w="702" w:type="pct"/>
                                  <w:vAlign w:val="center"/>
                                </w:tcPr>
                                <w:p w:rsidR="0012256B" w:rsidRPr="00564C4B" w:rsidRDefault="0012256B" w:rsidP="006A551F">
                                  <w:pPr>
                                    <w:pStyle w:val="NoSpacing"/>
                                  </w:pPr>
                                  <w:r w:rsidRPr="00FB006B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49AF8876" wp14:editId="6E12F07B">
                                        <wp:extent cx="2057400" cy="1247775"/>
                                        <wp:effectExtent l="0" t="0" r="0" b="9525"/>
                                        <wp:docPr id="7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7400" cy="1247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" w:type="pct"/>
                                </w:tcPr>
                                <w:p w:rsidR="0012256B" w:rsidRPr="00564C4B" w:rsidRDefault="0012256B" w:rsidP="006A551F"/>
                              </w:tc>
                              <w:tc>
                                <w:tcPr>
                                  <w:tcW w:w="2148" w:type="pct"/>
                                  <w:vAlign w:val="center"/>
                                </w:tcPr>
                                <w:p w:rsidR="0012256B" w:rsidRPr="00283426" w:rsidRDefault="008A2AD9" w:rsidP="006A551F">
                                  <w:pPr>
                                    <w:pStyle w:val="Company"/>
                                    <w:rPr>
                                      <w:rFonts w:ascii="Calisto MT" w:hAnsi="Calisto MT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83426">
                                    <w:rPr>
                                      <w:rFonts w:ascii="Calisto MT" w:hAnsi="Calisto MT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="00283426" w:rsidRPr="00283426">
                                    <w:rPr>
                                      <w:rFonts w:ascii="Calisto MT" w:hAnsi="Calisto MT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283426">
                                    <w:rPr>
                                      <w:rFonts w:ascii="Calisto MT" w:hAnsi="Calisto MT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12256B" w:rsidRPr="00283426">
                                    <w:rPr>
                                      <w:rFonts w:ascii="Calisto MT" w:hAnsi="Calisto MT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Contact US FOr MORE </w:t>
                                  </w:r>
                                  <w:r w:rsidRPr="00283426">
                                    <w:rPr>
                                      <w:rFonts w:ascii="Calisto MT" w:hAnsi="Calisto MT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INFo</w:t>
                                  </w:r>
                                  <w:r w:rsidR="000A4C28">
                                    <w:rPr>
                                      <w:rFonts w:ascii="Calisto MT" w:hAnsi="Calisto MT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&amp; DIRECTIONS</w:t>
                                  </w:r>
                                </w:p>
                                <w:p w:rsidR="001A56A7" w:rsidRPr="00283426" w:rsidRDefault="004C554A" w:rsidP="000C01D5">
                                  <w:pPr>
                                    <w:pStyle w:val="NoSpacing"/>
                                    <w:rPr>
                                      <w:rFonts w:ascii="Calisto MT" w:hAnsi="Calisto MT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5230BA">
                                    <w:rPr>
                                      <w:rFonts w:ascii="Calisto MT" w:hAnsi="Calisto MT"/>
                                      <w:b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     </w:t>
                                  </w:r>
                                  <w:r w:rsidR="00283426">
                                    <w:rPr>
                                      <w:rFonts w:ascii="Calisto MT" w:hAnsi="Calisto MT"/>
                                      <w:b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   </w:t>
                                  </w:r>
                                  <w:r w:rsidR="0012256B" w:rsidRPr="00283426">
                                    <w:rPr>
                                      <w:rFonts w:ascii="Calisto MT" w:hAnsi="Calisto MT"/>
                                      <w:color w:val="auto"/>
                                      <w:sz w:val="28"/>
                                      <w:szCs w:val="28"/>
                                    </w:rPr>
                                    <w:t>253-884-4628 | </w:t>
                                  </w:r>
                                  <w:hyperlink r:id="rId12" w:history="1">
                                    <w:r w:rsidR="0012256B" w:rsidRPr="00283426">
                                      <w:rPr>
                                        <w:rStyle w:val="Hyperlink"/>
                                        <w:rFonts w:ascii="Calisto MT" w:hAnsi="Calisto MT"/>
                                        <w:color w:val="auto"/>
                                        <w:sz w:val="28"/>
                                        <w:szCs w:val="28"/>
                                        <w:u w:val="none"/>
                                      </w:rPr>
                                      <w:t>ev.perf@intergity.com</w:t>
                                    </w:r>
                                  </w:hyperlink>
                                  <w:r w:rsidR="001A56A7" w:rsidRPr="00283426">
                                    <w:rPr>
                                      <w:rFonts w:ascii="Calisto MT" w:hAnsi="Calisto MT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  <w:p w:rsidR="0012256B" w:rsidRPr="00283426" w:rsidRDefault="001A56A7" w:rsidP="000C01D5">
                                  <w:pPr>
                                    <w:pStyle w:val="NoSpacing"/>
                                    <w:rPr>
                                      <w:rFonts w:ascii="Calisto MT" w:hAnsi="Calisto MT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283426">
                                    <w:rPr>
                                      <w:rFonts w:ascii="Calisto MT" w:hAnsi="Calisto MT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4C554A" w:rsidRPr="00283426">
                                    <w:rPr>
                                      <w:rFonts w:ascii="Calisto MT" w:hAnsi="Calisto MT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="00283426" w:rsidRPr="00283426">
                                    <w:rPr>
                                      <w:rFonts w:ascii="Calisto MT" w:hAnsi="Calisto MT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hyperlink r:id="rId13" w:history="1">
                                    <w:r w:rsidR="0012256B" w:rsidRPr="00283426">
                                      <w:rPr>
                                        <w:rStyle w:val="Hyperlink"/>
                                        <w:rFonts w:ascii="Calisto MT" w:hAnsi="Calisto MT"/>
                                        <w:color w:val="auto"/>
                                        <w:sz w:val="28"/>
                                        <w:szCs w:val="28"/>
                                        <w:u w:val="none"/>
                                      </w:rPr>
                                      <w:t>www.evergreenperformers.org</w:t>
                                    </w:r>
                                  </w:hyperlink>
                                </w:p>
                                <w:p w:rsidR="0012256B" w:rsidRDefault="004C554A" w:rsidP="000C01D5">
                                  <w:pPr>
                                    <w:pStyle w:val="NoSpacing"/>
                                    <w:rPr>
                                      <w:rStyle w:val="Hyperlink"/>
                                      <w:rFonts w:ascii="Calisto MT" w:hAnsi="Calisto MT"/>
                                      <w:color w:val="auto"/>
                                      <w:sz w:val="28"/>
                                      <w:szCs w:val="28"/>
                                      <w:u w:val="none"/>
                                    </w:rPr>
                                  </w:pPr>
                                  <w:r w:rsidRPr="00283426">
                                    <w:rPr>
                                      <w:rFonts w:ascii="Calisto MT" w:hAnsi="Calisto MT"/>
                                      <w:sz w:val="28"/>
                                      <w:szCs w:val="28"/>
                                    </w:rPr>
                                    <w:t xml:space="preserve">      </w:t>
                                  </w:r>
                                  <w:r w:rsidR="00283426" w:rsidRPr="00283426">
                                    <w:rPr>
                                      <w:rFonts w:ascii="Calisto MT" w:hAnsi="Calisto MT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hyperlink r:id="rId14" w:history="1">
                                    <w:r w:rsidR="0012256B" w:rsidRPr="00283426">
                                      <w:rPr>
                                        <w:rStyle w:val="Hyperlink"/>
                                        <w:rFonts w:ascii="Calisto MT" w:hAnsi="Calisto MT"/>
                                        <w:color w:val="auto"/>
                                        <w:sz w:val="28"/>
                                        <w:szCs w:val="28"/>
                                        <w:u w:val="none"/>
                                      </w:rPr>
                                      <w:t>www.facebook.com/TheEvergreenPerformers</w:t>
                                    </w:r>
                                  </w:hyperlink>
                                </w:p>
                                <w:p w:rsidR="000A4C28" w:rsidRPr="000A4C28" w:rsidRDefault="000A4C28" w:rsidP="000C01D5">
                                  <w:pPr>
                                    <w:pStyle w:val="NoSpacing"/>
                                    <w:rPr>
                                      <w:rFonts w:ascii="Calisto MT" w:hAnsi="Calisto MT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Style w:val="Hyperlink"/>
                                      <w:rFonts w:ascii="Calisto MT" w:hAnsi="Calisto MT"/>
                                      <w:color w:val="auto"/>
                                      <w:sz w:val="28"/>
                                      <w:szCs w:val="28"/>
                                      <w:u w:val="none"/>
                                    </w:rPr>
                                    <w:t xml:space="preserve">         For directions, call 253-225-1917</w:t>
                                  </w:r>
                                </w:p>
                              </w:tc>
                              <w:tc>
                                <w:tcPr>
                                  <w:tcW w:w="2148" w:type="pct"/>
                                  <w:vAlign w:val="center"/>
                                </w:tcPr>
                                <w:p w:rsidR="0012256B" w:rsidRPr="00564C4B" w:rsidRDefault="0012256B" w:rsidP="006A551F">
                                  <w:pPr>
                                    <w:pStyle w:val="Footer"/>
                                  </w:pPr>
                                </w:p>
                              </w:tc>
                            </w:tr>
                            <w:tr w:rsidR="0012256B" w:rsidRPr="00564C4B" w:rsidTr="00B33E3B">
                              <w:tc>
                                <w:tcPr>
                                  <w:tcW w:w="702" w:type="pct"/>
                                  <w:vAlign w:val="center"/>
                                </w:tcPr>
                                <w:p w:rsidR="0012256B" w:rsidRPr="00564C4B" w:rsidRDefault="005022F0" w:rsidP="006A551F">
                                  <w:pPr>
                                    <w:pStyle w:val="NoSpacing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" w:type="pct"/>
                                </w:tcPr>
                                <w:p w:rsidR="0012256B" w:rsidRPr="00564C4B" w:rsidRDefault="0012256B" w:rsidP="006A551F"/>
                              </w:tc>
                              <w:tc>
                                <w:tcPr>
                                  <w:tcW w:w="2148" w:type="pct"/>
                                  <w:vAlign w:val="center"/>
                                </w:tcPr>
                                <w:p w:rsidR="0012256B" w:rsidRPr="00564C4B" w:rsidRDefault="0012256B" w:rsidP="006A551F">
                                  <w:pPr>
                                    <w:pStyle w:val="Company"/>
                                    <w:rPr>
                                      <w:color w:val="218F36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color w:val="218F36"/>
                                      <w:sz w:val="23"/>
                                      <w:szCs w:val="23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148" w:type="pct"/>
                                  <w:vAlign w:val="center"/>
                                </w:tcPr>
                                <w:p w:rsidR="0012256B" w:rsidRPr="00564C4B" w:rsidRDefault="0012256B" w:rsidP="006A551F">
                                  <w:pPr>
                                    <w:pStyle w:val="Footer"/>
                                  </w:pPr>
                                </w:p>
                              </w:tc>
                            </w:tr>
                            <w:tr w:rsidR="001A56A7" w:rsidRPr="00564C4B" w:rsidTr="00B33E3B">
                              <w:tc>
                                <w:tcPr>
                                  <w:tcW w:w="702" w:type="pct"/>
                                  <w:vAlign w:val="center"/>
                                </w:tcPr>
                                <w:p w:rsidR="001A56A7" w:rsidRDefault="001A56A7" w:rsidP="006A551F">
                                  <w:pPr>
                                    <w:pStyle w:val="NoSpacing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" w:type="pct"/>
                                </w:tcPr>
                                <w:p w:rsidR="001A56A7" w:rsidRPr="00564C4B" w:rsidRDefault="001A56A7" w:rsidP="006A551F"/>
                              </w:tc>
                              <w:tc>
                                <w:tcPr>
                                  <w:tcW w:w="2148" w:type="pct"/>
                                  <w:vAlign w:val="center"/>
                                </w:tcPr>
                                <w:p w:rsidR="001A56A7" w:rsidRDefault="001A56A7" w:rsidP="006A551F">
                                  <w:pPr>
                                    <w:pStyle w:val="Company"/>
                                    <w:rPr>
                                      <w:color w:val="218F36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8" w:type="pct"/>
                                  <w:vAlign w:val="center"/>
                                </w:tcPr>
                                <w:p w:rsidR="001A56A7" w:rsidRPr="00564C4B" w:rsidRDefault="001A56A7" w:rsidP="006A551F">
                                  <w:pPr>
                                    <w:pStyle w:val="Footer"/>
                                  </w:pPr>
                                </w:p>
                              </w:tc>
                            </w:tr>
                          </w:tbl>
                          <w:p w:rsidR="0012256B" w:rsidRDefault="0012256B" w:rsidP="006A551F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0EE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2.25pt;margin-top:538.65pt;width:542.25pt;height:96.75pt;z-index:-251658752;visibility:visible;mso-wrap-style:square;mso-width-percent:0;mso-height-percent:0;mso-wrap-distance-left:9pt;mso-wrap-distance-top:28.8pt;mso-wrap-distance-right:9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" filled="f" stroked="f" strokeweight=".5pt">
                <v:path arrowok="t"/>
                <v:textbox inset="0,0,0,0">
                  <w:txbxContent>
                    <w:tbl>
                      <w:tblPr>
                        <w:tblW w:w="8765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40"/>
                        <w:gridCol w:w="6"/>
                        <w:gridCol w:w="7779"/>
                        <w:gridCol w:w="7969"/>
                      </w:tblGrid>
                      <w:tr w:rsidR="0012256B" w:rsidRPr="00564C4B" w:rsidTr="00B33E3B">
                        <w:tc>
                          <w:tcPr>
                            <w:tcW w:w="702" w:type="pct"/>
                            <w:vAlign w:val="center"/>
                          </w:tcPr>
                          <w:p w:rsidR="0012256B" w:rsidRPr="00564C4B" w:rsidRDefault="0012256B" w:rsidP="006A551F">
                            <w:pPr>
                              <w:pStyle w:val="NoSpacing"/>
                            </w:pPr>
                            <w:r w:rsidRPr="00FB00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9AF8876" wp14:editId="6E12F07B">
                                  <wp:extent cx="2057400" cy="1247775"/>
                                  <wp:effectExtent l="0" t="0" r="0" b="9525"/>
                                  <wp:docPr id="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" w:type="pct"/>
                          </w:tcPr>
                          <w:p w:rsidR="0012256B" w:rsidRPr="00564C4B" w:rsidRDefault="0012256B" w:rsidP="006A551F"/>
                        </w:tc>
                        <w:tc>
                          <w:tcPr>
                            <w:tcW w:w="2148" w:type="pct"/>
                            <w:vAlign w:val="center"/>
                          </w:tcPr>
                          <w:p w:rsidR="0012256B" w:rsidRPr="00283426" w:rsidRDefault="008A2AD9" w:rsidP="006A551F">
                            <w:pPr>
                              <w:pStyle w:val="Company"/>
                              <w:rPr>
                                <w:rFonts w:ascii="Calisto MT" w:hAnsi="Calisto M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426">
                              <w:rPr>
                                <w:rFonts w:ascii="Calisto MT" w:hAnsi="Calisto M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283426" w:rsidRPr="00283426">
                              <w:rPr>
                                <w:rFonts w:ascii="Calisto MT" w:hAnsi="Calisto M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83426">
                              <w:rPr>
                                <w:rFonts w:ascii="Calisto MT" w:hAnsi="Calisto M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2256B" w:rsidRPr="00283426">
                              <w:rPr>
                                <w:rFonts w:ascii="Calisto MT" w:hAnsi="Calisto M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Contact US FOr MORE </w:t>
                            </w:r>
                            <w:r w:rsidRPr="00283426">
                              <w:rPr>
                                <w:rFonts w:ascii="Calisto MT" w:hAnsi="Calisto MT"/>
                                <w:color w:val="000000" w:themeColor="text1"/>
                                <w:sz w:val="28"/>
                                <w:szCs w:val="28"/>
                              </w:rPr>
                              <w:t>INFo</w:t>
                            </w:r>
                            <w:r w:rsidR="000A4C28">
                              <w:rPr>
                                <w:rFonts w:ascii="Calisto MT" w:hAnsi="Calisto M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&amp; DIRECTIONS</w:t>
                            </w:r>
                          </w:p>
                          <w:p w:rsidR="001A56A7" w:rsidRPr="00283426" w:rsidRDefault="004C554A" w:rsidP="000C01D5">
                            <w:pPr>
                              <w:pStyle w:val="NoSpacing"/>
                              <w:rPr>
                                <w:rFonts w:ascii="Calisto MT" w:hAnsi="Calisto MT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230BA">
                              <w:rPr>
                                <w:rFonts w:ascii="Calisto MT" w:hAnsi="Calisto MT"/>
                                <w:b/>
                                <w:color w:val="auto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283426">
                              <w:rPr>
                                <w:rFonts w:ascii="Calisto MT" w:hAnsi="Calisto MT"/>
                                <w:b/>
                                <w:color w:val="auto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12256B" w:rsidRPr="00283426">
                              <w:rPr>
                                <w:rFonts w:ascii="Calisto MT" w:hAnsi="Calisto MT"/>
                                <w:color w:val="auto"/>
                                <w:sz w:val="28"/>
                                <w:szCs w:val="28"/>
                              </w:rPr>
                              <w:t>253-884-4628 | </w:t>
                            </w:r>
                            <w:hyperlink r:id="rId15" w:history="1">
                              <w:r w:rsidR="0012256B" w:rsidRPr="00283426">
                                <w:rPr>
                                  <w:rStyle w:val="Hyperlink"/>
                                  <w:rFonts w:ascii="Calisto MT" w:hAnsi="Calisto MT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ev.perf@intergity.com</w:t>
                              </w:r>
                            </w:hyperlink>
                            <w:r w:rsidR="001A56A7" w:rsidRPr="00283426">
                              <w:rPr>
                                <w:rFonts w:ascii="Calisto MT" w:hAnsi="Calisto MT"/>
                                <w:color w:val="auto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12256B" w:rsidRPr="00283426" w:rsidRDefault="001A56A7" w:rsidP="000C01D5">
                            <w:pPr>
                              <w:pStyle w:val="NoSpacing"/>
                              <w:rPr>
                                <w:rFonts w:ascii="Calisto MT" w:hAnsi="Calisto MT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83426">
                              <w:rPr>
                                <w:rFonts w:ascii="Calisto MT" w:hAnsi="Calisto MT"/>
                                <w:color w:val="auto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C554A" w:rsidRPr="00283426">
                              <w:rPr>
                                <w:rFonts w:ascii="Calisto MT" w:hAnsi="Calisto MT"/>
                                <w:color w:val="auto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283426" w:rsidRPr="00283426">
                              <w:rPr>
                                <w:rFonts w:ascii="Calisto MT" w:hAnsi="Calisto MT"/>
                                <w:color w:val="auto"/>
                                <w:sz w:val="28"/>
                                <w:szCs w:val="28"/>
                              </w:rPr>
                              <w:t xml:space="preserve">   </w:t>
                            </w:r>
                            <w:hyperlink r:id="rId16" w:history="1">
                              <w:r w:rsidR="0012256B" w:rsidRPr="00283426">
                                <w:rPr>
                                  <w:rStyle w:val="Hyperlink"/>
                                  <w:rFonts w:ascii="Calisto MT" w:hAnsi="Calisto MT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www.evergreenperformers.org</w:t>
                              </w:r>
                            </w:hyperlink>
                          </w:p>
                          <w:p w:rsidR="0012256B" w:rsidRDefault="004C554A" w:rsidP="000C01D5">
                            <w:pPr>
                              <w:pStyle w:val="NoSpacing"/>
                              <w:rPr>
                                <w:rStyle w:val="Hyperlink"/>
                                <w:rFonts w:ascii="Calisto MT" w:hAnsi="Calisto MT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283426"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283426" w:rsidRPr="00283426"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t xml:space="preserve">   </w:t>
                            </w:r>
                            <w:hyperlink r:id="rId17" w:history="1">
                              <w:r w:rsidR="0012256B" w:rsidRPr="00283426">
                                <w:rPr>
                                  <w:rStyle w:val="Hyperlink"/>
                                  <w:rFonts w:ascii="Calisto MT" w:hAnsi="Calisto MT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www.facebook.com/TheEvergreenPerformers</w:t>
                              </w:r>
                            </w:hyperlink>
                          </w:p>
                          <w:p w:rsidR="000A4C28" w:rsidRPr="000A4C28" w:rsidRDefault="000A4C28" w:rsidP="000C01D5">
                            <w:pPr>
                              <w:pStyle w:val="NoSpacing"/>
                              <w:rPr>
                                <w:rFonts w:ascii="Calisto MT" w:hAnsi="Calisto MT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"/>
                                <w:rFonts w:ascii="Calisto MT" w:hAnsi="Calisto MT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        For directions, call 253-225-1917</w:t>
                            </w:r>
                          </w:p>
                        </w:tc>
                        <w:tc>
                          <w:tcPr>
                            <w:tcW w:w="2148" w:type="pct"/>
                            <w:vAlign w:val="center"/>
                          </w:tcPr>
                          <w:p w:rsidR="0012256B" w:rsidRPr="00564C4B" w:rsidRDefault="0012256B" w:rsidP="006A551F">
                            <w:pPr>
                              <w:pStyle w:val="Footer"/>
                            </w:pPr>
                          </w:p>
                        </w:tc>
                      </w:tr>
                      <w:tr w:rsidR="0012256B" w:rsidRPr="00564C4B" w:rsidTr="00B33E3B">
                        <w:tc>
                          <w:tcPr>
                            <w:tcW w:w="702" w:type="pct"/>
                            <w:vAlign w:val="center"/>
                          </w:tcPr>
                          <w:p w:rsidR="0012256B" w:rsidRPr="00564C4B" w:rsidRDefault="005022F0" w:rsidP="006A551F">
                            <w:pPr>
                              <w:pStyle w:val="NoSpacing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" w:type="pct"/>
                          </w:tcPr>
                          <w:p w:rsidR="0012256B" w:rsidRPr="00564C4B" w:rsidRDefault="0012256B" w:rsidP="006A551F"/>
                        </w:tc>
                        <w:tc>
                          <w:tcPr>
                            <w:tcW w:w="2148" w:type="pct"/>
                            <w:vAlign w:val="center"/>
                          </w:tcPr>
                          <w:p w:rsidR="0012256B" w:rsidRPr="00564C4B" w:rsidRDefault="0012256B" w:rsidP="006A551F">
                            <w:pPr>
                              <w:pStyle w:val="Company"/>
                              <w:rPr>
                                <w:color w:val="218F36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8F36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148" w:type="pct"/>
                            <w:vAlign w:val="center"/>
                          </w:tcPr>
                          <w:p w:rsidR="0012256B" w:rsidRPr="00564C4B" w:rsidRDefault="0012256B" w:rsidP="006A551F">
                            <w:pPr>
                              <w:pStyle w:val="Footer"/>
                            </w:pPr>
                          </w:p>
                        </w:tc>
                      </w:tr>
                      <w:tr w:rsidR="001A56A7" w:rsidRPr="00564C4B" w:rsidTr="00B33E3B">
                        <w:tc>
                          <w:tcPr>
                            <w:tcW w:w="702" w:type="pct"/>
                            <w:vAlign w:val="center"/>
                          </w:tcPr>
                          <w:p w:rsidR="001A56A7" w:rsidRDefault="001A56A7" w:rsidP="006A551F">
                            <w:pPr>
                              <w:pStyle w:val="NoSpacing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" w:type="pct"/>
                          </w:tcPr>
                          <w:p w:rsidR="001A56A7" w:rsidRPr="00564C4B" w:rsidRDefault="001A56A7" w:rsidP="006A551F"/>
                        </w:tc>
                        <w:tc>
                          <w:tcPr>
                            <w:tcW w:w="2148" w:type="pct"/>
                            <w:vAlign w:val="center"/>
                          </w:tcPr>
                          <w:p w:rsidR="001A56A7" w:rsidRDefault="001A56A7" w:rsidP="006A551F">
                            <w:pPr>
                              <w:pStyle w:val="Company"/>
                              <w:rPr>
                                <w:color w:val="218F36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148" w:type="pct"/>
                            <w:vAlign w:val="center"/>
                          </w:tcPr>
                          <w:p w:rsidR="001A56A7" w:rsidRPr="00564C4B" w:rsidRDefault="001A56A7" w:rsidP="006A551F">
                            <w:pPr>
                              <w:pStyle w:val="Footer"/>
                            </w:pPr>
                          </w:p>
                        </w:tc>
                      </w:tr>
                    </w:tbl>
                    <w:p w:rsidR="0012256B" w:rsidRDefault="0012256B" w:rsidP="006A551F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A64C1" w:rsidRDefault="004A64C1" w:rsidP="00AD158B">
      <w:pPr>
        <w:pStyle w:val="NoSpacing"/>
        <w:rPr>
          <w:rFonts w:ascii="Calisto MT" w:hAnsi="Calisto MT"/>
          <w:noProof/>
          <w:color w:val="000000" w:themeColor="text1"/>
          <w:lang w:eastAsia="en-US"/>
        </w:rPr>
      </w:pPr>
    </w:p>
    <w:p w:rsidR="004A64C1" w:rsidRDefault="004A64C1" w:rsidP="00AD158B">
      <w:pPr>
        <w:pStyle w:val="NoSpacing"/>
        <w:rPr>
          <w:rFonts w:ascii="Calisto MT" w:hAnsi="Calisto MT"/>
          <w:noProof/>
          <w:color w:val="000000" w:themeColor="text1"/>
          <w:lang w:eastAsia="en-US"/>
        </w:rPr>
      </w:pPr>
    </w:p>
    <w:p w:rsidR="004A64C1" w:rsidRDefault="004A64C1" w:rsidP="00AD158B">
      <w:pPr>
        <w:pStyle w:val="NoSpacing"/>
        <w:rPr>
          <w:rFonts w:ascii="Calisto MT" w:hAnsi="Calisto MT"/>
          <w:noProof/>
          <w:color w:val="000000" w:themeColor="text1"/>
          <w:lang w:eastAsia="en-US"/>
        </w:rPr>
      </w:pPr>
    </w:p>
    <w:p w:rsidR="002A0DF0" w:rsidRDefault="002A0DF0" w:rsidP="00AD158B">
      <w:pPr>
        <w:pStyle w:val="NoSpacing"/>
        <w:rPr>
          <w:rFonts w:ascii="Calisto MT" w:hAnsi="Calisto MT"/>
          <w:noProof/>
          <w:color w:val="000000" w:themeColor="text1"/>
          <w:lang w:eastAsia="en-US"/>
        </w:rPr>
      </w:pPr>
    </w:p>
    <w:p w:rsidR="00AD158B" w:rsidRPr="00A830DD" w:rsidRDefault="00AD158B" w:rsidP="00AD158B">
      <w:pPr>
        <w:pStyle w:val="NoSpacing"/>
        <w:rPr>
          <w:rFonts w:ascii="Calisto MT" w:hAnsi="Calisto MT"/>
          <w:noProof/>
          <w:color w:val="000000" w:themeColor="text1"/>
          <w:lang w:eastAsia="en-US"/>
        </w:rPr>
      </w:pPr>
    </w:p>
    <w:p w:rsidR="001A56A7" w:rsidRPr="00A830DD" w:rsidRDefault="001A56A7" w:rsidP="00C709C8">
      <w:pPr>
        <w:pStyle w:val="NoSpacing"/>
        <w:jc w:val="center"/>
        <w:rPr>
          <w:rFonts w:ascii="Calisto MT" w:hAnsi="Calisto MT"/>
          <w:noProof/>
          <w:color w:val="000000" w:themeColor="text1"/>
          <w:sz w:val="30"/>
          <w:szCs w:val="30"/>
          <w:lang w:eastAsia="en-US"/>
        </w:rPr>
      </w:pPr>
    </w:p>
    <w:p w:rsidR="0091549C" w:rsidRPr="0091549C" w:rsidRDefault="0091549C" w:rsidP="005230BA">
      <w:pPr>
        <w:spacing w:line="276" w:lineRule="auto"/>
        <w:jc w:val="center"/>
        <w:rPr>
          <w:rFonts w:ascii="Calisto MT" w:hAnsi="Calisto MT"/>
          <w:b/>
          <w:i/>
          <w:color w:val="000000" w:themeColor="text1"/>
          <w:sz w:val="28"/>
          <w:szCs w:val="28"/>
        </w:rPr>
      </w:pPr>
    </w:p>
    <w:p w:rsidR="001F28CD" w:rsidRPr="001F28CD" w:rsidRDefault="001F28CD" w:rsidP="0043757C">
      <w:pPr>
        <w:pStyle w:val="NoSpacing"/>
        <w:jc w:val="center"/>
        <w:rPr>
          <w:rFonts w:ascii="Calisto MT" w:hAnsi="Calisto MT"/>
          <w:i/>
          <w:color w:val="000000" w:themeColor="text1"/>
          <w:sz w:val="18"/>
          <w:szCs w:val="18"/>
        </w:rPr>
      </w:pPr>
    </w:p>
    <w:p w:rsidR="00DC700A" w:rsidRPr="000A4C28" w:rsidRDefault="00AA6DFD" w:rsidP="000A4C28">
      <w:pPr>
        <w:pStyle w:val="NoSpacing"/>
        <w:jc w:val="center"/>
        <w:rPr>
          <w:rFonts w:ascii="Calisto MT" w:hAnsi="Calisto MT"/>
          <w:b/>
          <w:i/>
          <w:color w:val="000000" w:themeColor="text1"/>
          <w:sz w:val="27"/>
          <w:szCs w:val="27"/>
        </w:rPr>
      </w:pPr>
      <w:r w:rsidRPr="008721BB">
        <w:rPr>
          <w:rFonts w:ascii="Calisto MT" w:hAnsi="Calisto MT"/>
          <w:b/>
          <w:i/>
          <w:color w:val="000000" w:themeColor="text1"/>
          <w:sz w:val="27"/>
          <w:szCs w:val="27"/>
        </w:rPr>
        <w:t xml:space="preserve">THE MUSICAL WILL </w:t>
      </w:r>
      <w:r w:rsidR="008721BB" w:rsidRPr="008721BB">
        <w:rPr>
          <w:rFonts w:ascii="Calisto MT" w:hAnsi="Calisto MT"/>
          <w:b/>
          <w:i/>
          <w:color w:val="000000" w:themeColor="text1"/>
          <w:sz w:val="27"/>
          <w:szCs w:val="27"/>
        </w:rPr>
        <w:t xml:space="preserve">BE PRESENTED LOCALLY </w:t>
      </w:r>
      <w:r w:rsidR="00E65080">
        <w:rPr>
          <w:rFonts w:ascii="Calisto MT" w:hAnsi="Calisto MT"/>
          <w:b/>
          <w:i/>
          <w:color w:val="000000" w:themeColor="text1"/>
          <w:sz w:val="27"/>
          <w:szCs w:val="27"/>
        </w:rPr>
        <w:t>IN</w:t>
      </w:r>
      <w:r w:rsidR="00AD158B">
        <w:rPr>
          <w:rFonts w:ascii="Calisto MT" w:hAnsi="Calisto MT"/>
          <w:b/>
          <w:i/>
          <w:color w:val="000000" w:themeColor="text1"/>
          <w:sz w:val="27"/>
          <w:szCs w:val="27"/>
        </w:rPr>
        <w:t xml:space="preserve"> MAY</w:t>
      </w:r>
      <w:r w:rsidR="000A4C28">
        <w:rPr>
          <w:rFonts w:ascii="Calisto MT" w:hAnsi="Calisto MT"/>
          <w:b/>
          <w:i/>
          <w:color w:val="000000" w:themeColor="text1"/>
          <w:sz w:val="27"/>
          <w:szCs w:val="27"/>
        </w:rPr>
        <w:t xml:space="preserve"> &amp; JUNE</w:t>
      </w:r>
    </w:p>
    <w:sectPr w:rsidR="00DC700A" w:rsidRPr="000A4C28" w:rsidSect="002A0DF0">
      <w:pgSz w:w="12240" w:h="15840" w:code="1"/>
      <w:pgMar w:top="1080" w:right="720" w:bottom="720" w:left="72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747" w:rsidRDefault="00841747">
      <w:pPr>
        <w:spacing w:after="0" w:line="240" w:lineRule="auto"/>
      </w:pPr>
      <w:r>
        <w:separator/>
      </w:r>
    </w:p>
  </w:endnote>
  <w:endnote w:type="continuationSeparator" w:id="0">
    <w:p w:rsidR="00841747" w:rsidRDefault="00841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747" w:rsidRDefault="00841747">
      <w:pPr>
        <w:spacing w:after="0" w:line="240" w:lineRule="auto"/>
      </w:pPr>
      <w:r>
        <w:separator/>
      </w:r>
    </w:p>
  </w:footnote>
  <w:footnote w:type="continuationSeparator" w:id="0">
    <w:p w:rsidR="00841747" w:rsidRDefault="00841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F"/>
    <w:rsid w:val="00025628"/>
    <w:rsid w:val="00031FB9"/>
    <w:rsid w:val="0004278E"/>
    <w:rsid w:val="000566B4"/>
    <w:rsid w:val="00065AB6"/>
    <w:rsid w:val="000810DD"/>
    <w:rsid w:val="00085248"/>
    <w:rsid w:val="00095A41"/>
    <w:rsid w:val="000A4C28"/>
    <w:rsid w:val="000B1C51"/>
    <w:rsid w:val="000C01D5"/>
    <w:rsid w:val="000D46C8"/>
    <w:rsid w:val="000E10DA"/>
    <w:rsid w:val="000E6594"/>
    <w:rsid w:val="000F2367"/>
    <w:rsid w:val="000F46DA"/>
    <w:rsid w:val="0012256B"/>
    <w:rsid w:val="00134B9D"/>
    <w:rsid w:val="00135BDB"/>
    <w:rsid w:val="001376FC"/>
    <w:rsid w:val="00165418"/>
    <w:rsid w:val="00181B42"/>
    <w:rsid w:val="001A4E32"/>
    <w:rsid w:val="001A56A7"/>
    <w:rsid w:val="001A5CD9"/>
    <w:rsid w:val="001C0D9D"/>
    <w:rsid w:val="001F28CD"/>
    <w:rsid w:val="002048D0"/>
    <w:rsid w:val="0023727F"/>
    <w:rsid w:val="00262777"/>
    <w:rsid w:val="0027224D"/>
    <w:rsid w:val="00283426"/>
    <w:rsid w:val="00292154"/>
    <w:rsid w:val="002A0DF0"/>
    <w:rsid w:val="002B4592"/>
    <w:rsid w:val="002C28F5"/>
    <w:rsid w:val="002C7B98"/>
    <w:rsid w:val="002E7090"/>
    <w:rsid w:val="002F3994"/>
    <w:rsid w:val="00301A6B"/>
    <w:rsid w:val="00305BAA"/>
    <w:rsid w:val="003160E9"/>
    <w:rsid w:val="003263C9"/>
    <w:rsid w:val="0032731F"/>
    <w:rsid w:val="00343C7A"/>
    <w:rsid w:val="00371A80"/>
    <w:rsid w:val="003808E2"/>
    <w:rsid w:val="003A0E8B"/>
    <w:rsid w:val="003B1B46"/>
    <w:rsid w:val="003B35E2"/>
    <w:rsid w:val="003B6FB3"/>
    <w:rsid w:val="003D4F89"/>
    <w:rsid w:val="003D5799"/>
    <w:rsid w:val="003D61AA"/>
    <w:rsid w:val="003F0B4E"/>
    <w:rsid w:val="004128A0"/>
    <w:rsid w:val="0043757C"/>
    <w:rsid w:val="00457474"/>
    <w:rsid w:val="004815BA"/>
    <w:rsid w:val="00493580"/>
    <w:rsid w:val="004A64C1"/>
    <w:rsid w:val="004B6B15"/>
    <w:rsid w:val="004C554A"/>
    <w:rsid w:val="004C6B6A"/>
    <w:rsid w:val="004D117A"/>
    <w:rsid w:val="004E46AE"/>
    <w:rsid w:val="004F724F"/>
    <w:rsid w:val="005022F0"/>
    <w:rsid w:val="00506707"/>
    <w:rsid w:val="005230BA"/>
    <w:rsid w:val="005523FA"/>
    <w:rsid w:val="005554E7"/>
    <w:rsid w:val="0055636C"/>
    <w:rsid w:val="005578FA"/>
    <w:rsid w:val="0056222F"/>
    <w:rsid w:val="00563B27"/>
    <w:rsid w:val="00564C4B"/>
    <w:rsid w:val="00574F37"/>
    <w:rsid w:val="00576B7A"/>
    <w:rsid w:val="00583166"/>
    <w:rsid w:val="005840C3"/>
    <w:rsid w:val="005972E6"/>
    <w:rsid w:val="005A033A"/>
    <w:rsid w:val="005A51B1"/>
    <w:rsid w:val="005A7E07"/>
    <w:rsid w:val="005E38CD"/>
    <w:rsid w:val="005F059F"/>
    <w:rsid w:val="005F139F"/>
    <w:rsid w:val="005F68B7"/>
    <w:rsid w:val="00636526"/>
    <w:rsid w:val="00654777"/>
    <w:rsid w:val="00655778"/>
    <w:rsid w:val="00655D7A"/>
    <w:rsid w:val="00667BA2"/>
    <w:rsid w:val="006A551F"/>
    <w:rsid w:val="006B4415"/>
    <w:rsid w:val="006C4339"/>
    <w:rsid w:val="006F2C0F"/>
    <w:rsid w:val="00701DD2"/>
    <w:rsid w:val="00707493"/>
    <w:rsid w:val="00711932"/>
    <w:rsid w:val="007172E2"/>
    <w:rsid w:val="00742A71"/>
    <w:rsid w:val="00753512"/>
    <w:rsid w:val="00761D9B"/>
    <w:rsid w:val="00764039"/>
    <w:rsid w:val="0077260D"/>
    <w:rsid w:val="00791637"/>
    <w:rsid w:val="00797107"/>
    <w:rsid w:val="007B5BB2"/>
    <w:rsid w:val="007C1677"/>
    <w:rsid w:val="007D02F7"/>
    <w:rsid w:val="007E40B0"/>
    <w:rsid w:val="007F35C7"/>
    <w:rsid w:val="0080371E"/>
    <w:rsid w:val="00803B90"/>
    <w:rsid w:val="00806BBF"/>
    <w:rsid w:val="00813AE0"/>
    <w:rsid w:val="00823766"/>
    <w:rsid w:val="00841747"/>
    <w:rsid w:val="008721BB"/>
    <w:rsid w:val="008833AD"/>
    <w:rsid w:val="008A09AE"/>
    <w:rsid w:val="008A2AD9"/>
    <w:rsid w:val="008A37AE"/>
    <w:rsid w:val="008C3B46"/>
    <w:rsid w:val="008C7F4F"/>
    <w:rsid w:val="008E3078"/>
    <w:rsid w:val="008F0973"/>
    <w:rsid w:val="008F3311"/>
    <w:rsid w:val="008F6C43"/>
    <w:rsid w:val="00913C6C"/>
    <w:rsid w:val="0091549C"/>
    <w:rsid w:val="00917FFD"/>
    <w:rsid w:val="00991585"/>
    <w:rsid w:val="0099661B"/>
    <w:rsid w:val="009A678A"/>
    <w:rsid w:val="009A7021"/>
    <w:rsid w:val="009C44DC"/>
    <w:rsid w:val="009E2A9A"/>
    <w:rsid w:val="009E7A69"/>
    <w:rsid w:val="009F31B0"/>
    <w:rsid w:val="009F773F"/>
    <w:rsid w:val="00A06FA2"/>
    <w:rsid w:val="00A179EC"/>
    <w:rsid w:val="00A20B26"/>
    <w:rsid w:val="00A265A5"/>
    <w:rsid w:val="00A26CFF"/>
    <w:rsid w:val="00A61C82"/>
    <w:rsid w:val="00A64F0D"/>
    <w:rsid w:val="00A72429"/>
    <w:rsid w:val="00A830DD"/>
    <w:rsid w:val="00A86DAC"/>
    <w:rsid w:val="00A8740D"/>
    <w:rsid w:val="00A90631"/>
    <w:rsid w:val="00AA6DFD"/>
    <w:rsid w:val="00AA787C"/>
    <w:rsid w:val="00AB3F5A"/>
    <w:rsid w:val="00AC6813"/>
    <w:rsid w:val="00AD013C"/>
    <w:rsid w:val="00AD158B"/>
    <w:rsid w:val="00AD3F34"/>
    <w:rsid w:val="00AD7516"/>
    <w:rsid w:val="00B00EB5"/>
    <w:rsid w:val="00B0133B"/>
    <w:rsid w:val="00B02520"/>
    <w:rsid w:val="00B1571D"/>
    <w:rsid w:val="00B173B6"/>
    <w:rsid w:val="00B32DDD"/>
    <w:rsid w:val="00B33E3B"/>
    <w:rsid w:val="00B5086B"/>
    <w:rsid w:val="00B567BB"/>
    <w:rsid w:val="00B719D3"/>
    <w:rsid w:val="00BB057C"/>
    <w:rsid w:val="00BB1B6B"/>
    <w:rsid w:val="00BE18A1"/>
    <w:rsid w:val="00BE4126"/>
    <w:rsid w:val="00C32F7A"/>
    <w:rsid w:val="00C355A8"/>
    <w:rsid w:val="00C36251"/>
    <w:rsid w:val="00C44811"/>
    <w:rsid w:val="00C709C8"/>
    <w:rsid w:val="00CA436F"/>
    <w:rsid w:val="00CE6D15"/>
    <w:rsid w:val="00CF19A1"/>
    <w:rsid w:val="00CF54B9"/>
    <w:rsid w:val="00D07A02"/>
    <w:rsid w:val="00D35C0F"/>
    <w:rsid w:val="00D363ED"/>
    <w:rsid w:val="00D673F4"/>
    <w:rsid w:val="00D865E5"/>
    <w:rsid w:val="00D97A0D"/>
    <w:rsid w:val="00DA588F"/>
    <w:rsid w:val="00DA711B"/>
    <w:rsid w:val="00DA72D8"/>
    <w:rsid w:val="00DC3B2F"/>
    <w:rsid w:val="00DC700A"/>
    <w:rsid w:val="00DF462E"/>
    <w:rsid w:val="00DF7378"/>
    <w:rsid w:val="00E152F8"/>
    <w:rsid w:val="00E1608D"/>
    <w:rsid w:val="00E266C4"/>
    <w:rsid w:val="00E57B66"/>
    <w:rsid w:val="00E65080"/>
    <w:rsid w:val="00E65A07"/>
    <w:rsid w:val="00E805D9"/>
    <w:rsid w:val="00EA3EE3"/>
    <w:rsid w:val="00EA6C24"/>
    <w:rsid w:val="00EA75D6"/>
    <w:rsid w:val="00ED0736"/>
    <w:rsid w:val="00EE44A2"/>
    <w:rsid w:val="00EF1C89"/>
    <w:rsid w:val="00F20A0B"/>
    <w:rsid w:val="00F21BB7"/>
    <w:rsid w:val="00F26382"/>
    <w:rsid w:val="00F369A9"/>
    <w:rsid w:val="00F43A0D"/>
    <w:rsid w:val="00F45BAD"/>
    <w:rsid w:val="00F466D2"/>
    <w:rsid w:val="00F52192"/>
    <w:rsid w:val="00F60694"/>
    <w:rsid w:val="00F715BC"/>
    <w:rsid w:val="00F8035B"/>
    <w:rsid w:val="00F86B64"/>
    <w:rsid w:val="00FA1DC7"/>
    <w:rsid w:val="00FA227E"/>
    <w:rsid w:val="00FB6095"/>
    <w:rsid w:val="00FC51F5"/>
    <w:rsid w:val="00FE26AA"/>
    <w:rsid w:val="00FE2CD2"/>
    <w:rsid w:val="00FE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B97D33D-C347-49C4-B35F-666A8214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799"/>
    <w:pPr>
      <w:spacing w:after="200" w:line="288" w:lineRule="auto"/>
    </w:pPr>
    <w:rPr>
      <w:color w:val="4D4436"/>
      <w:lang w:eastAsia="ja-JP"/>
    </w:rPr>
  </w:style>
  <w:style w:type="paragraph" w:styleId="Heading1">
    <w:name w:val="heading 1"/>
    <w:basedOn w:val="Normal"/>
    <w:next w:val="Normal"/>
    <w:link w:val="Heading1Char"/>
    <w:uiPriority w:val="1"/>
    <w:qFormat/>
    <w:rsid w:val="003D5799"/>
    <w:pPr>
      <w:keepNext/>
      <w:keepLines/>
      <w:spacing w:after="120" w:line="216" w:lineRule="auto"/>
      <w:outlineLvl w:val="0"/>
    </w:pPr>
    <w:rPr>
      <w:rFonts w:ascii="Calibri" w:eastAsia="Times New Roman" w:hAnsi="Calibri"/>
      <w:b/>
      <w:bCs/>
      <w:color w:val="352F25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3D5799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3D5799"/>
    <w:pPr>
      <w:spacing w:after="720" w:line="204" w:lineRule="auto"/>
      <w:contextualSpacing/>
    </w:pPr>
    <w:rPr>
      <w:rFonts w:ascii="Calibri" w:eastAsia="Times New Roman" w:hAnsi="Calibri"/>
      <w:b/>
      <w:bCs/>
      <w:caps/>
      <w:color w:val="027E6F"/>
      <w:spacing w:val="-10"/>
      <w:kern w:val="28"/>
      <w:sz w:val="104"/>
    </w:rPr>
  </w:style>
  <w:style w:type="character" w:customStyle="1" w:styleId="TitleChar">
    <w:name w:val="Title Char"/>
    <w:link w:val="Title"/>
    <w:uiPriority w:val="1"/>
    <w:rsid w:val="003D5799"/>
    <w:rPr>
      <w:rFonts w:ascii="Calibri" w:eastAsia="Times New Roman" w:hAnsi="Calibri" w:cs="Times New Roman"/>
      <w:b/>
      <w:bCs/>
      <w:caps/>
      <w:color w:val="027E6F"/>
      <w:spacing w:val="-10"/>
      <w:kern w:val="28"/>
      <w:sz w:val="104"/>
    </w:rPr>
  </w:style>
  <w:style w:type="table" w:styleId="TableGrid">
    <w:name w:val="Table Grid"/>
    <w:basedOn w:val="TableNormal"/>
    <w:uiPriority w:val="39"/>
    <w:rsid w:val="003D5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1"/>
    <w:rsid w:val="003D5799"/>
    <w:rPr>
      <w:rFonts w:ascii="Calibri" w:eastAsia="Times New Roman" w:hAnsi="Calibri" w:cs="Times New Roman"/>
      <w:b/>
      <w:bCs/>
      <w:color w:val="352F25"/>
      <w:sz w:val="32"/>
    </w:rPr>
  </w:style>
  <w:style w:type="paragraph" w:styleId="ListBullet">
    <w:name w:val="List Bullet"/>
    <w:basedOn w:val="Normal"/>
    <w:uiPriority w:val="1"/>
    <w:unhideWhenUsed/>
    <w:qFormat/>
    <w:rsid w:val="003D5799"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rsid w:val="003D5799"/>
    <w:pPr>
      <w:spacing w:after="0" w:line="240" w:lineRule="auto"/>
    </w:pPr>
    <w:rPr>
      <w:i/>
      <w:iCs/>
      <w:sz w:val="16"/>
    </w:rPr>
  </w:style>
  <w:style w:type="character" w:styleId="Strong">
    <w:name w:val="Strong"/>
    <w:uiPriority w:val="2"/>
    <w:qFormat/>
    <w:rsid w:val="003D5799"/>
    <w:rPr>
      <w:b/>
      <w:bCs/>
    </w:rPr>
  </w:style>
  <w:style w:type="paragraph" w:styleId="Header">
    <w:name w:val="header"/>
    <w:basedOn w:val="Normal"/>
    <w:link w:val="HeaderChar"/>
    <w:uiPriority w:val="4"/>
    <w:unhideWhenUsed/>
    <w:rsid w:val="003D5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  <w:rsid w:val="003D5799"/>
  </w:style>
  <w:style w:type="paragraph" w:styleId="Footer">
    <w:name w:val="footer"/>
    <w:basedOn w:val="Normal"/>
    <w:link w:val="FooterChar"/>
    <w:uiPriority w:val="4"/>
    <w:unhideWhenUsed/>
    <w:qFormat/>
    <w:rsid w:val="003D5799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link w:val="Footer"/>
    <w:uiPriority w:val="4"/>
    <w:rsid w:val="003D5799"/>
    <w:rPr>
      <w:sz w:val="17"/>
    </w:rPr>
  </w:style>
  <w:style w:type="paragraph" w:customStyle="1" w:styleId="Company">
    <w:name w:val="Company"/>
    <w:basedOn w:val="Normal"/>
    <w:uiPriority w:val="4"/>
    <w:qFormat/>
    <w:rsid w:val="003D5799"/>
    <w:pPr>
      <w:spacing w:after="0" w:line="240" w:lineRule="auto"/>
    </w:pPr>
    <w:rPr>
      <w:rFonts w:ascii="Calibri" w:eastAsia="Times New Roman" w:hAnsi="Calibri"/>
      <w:b/>
      <w:bCs/>
      <w:caps/>
      <w:color w:val="027E6F"/>
    </w:rPr>
  </w:style>
  <w:style w:type="paragraph" w:styleId="NoSpacing">
    <w:name w:val="No Spacing"/>
    <w:uiPriority w:val="1"/>
    <w:unhideWhenUsed/>
    <w:qFormat/>
    <w:rsid w:val="003D5799"/>
    <w:rPr>
      <w:color w:val="4D4436"/>
      <w:lang w:eastAsia="ja-JP"/>
    </w:rPr>
  </w:style>
  <w:style w:type="paragraph" w:styleId="Date">
    <w:name w:val="Date"/>
    <w:basedOn w:val="Normal"/>
    <w:next w:val="Normal"/>
    <w:link w:val="DateChar"/>
    <w:uiPriority w:val="3"/>
    <w:unhideWhenUsed/>
    <w:qFormat/>
    <w:rsid w:val="003D5799"/>
    <w:pPr>
      <w:spacing w:before="720" w:after="0" w:line="216" w:lineRule="auto"/>
    </w:pPr>
    <w:rPr>
      <w:rFonts w:ascii="Calibri" w:eastAsia="Times New Roman" w:hAnsi="Calibri"/>
      <w:color w:val="027E6F"/>
      <w:sz w:val="52"/>
    </w:rPr>
  </w:style>
  <w:style w:type="character" w:customStyle="1" w:styleId="DateChar">
    <w:name w:val="Date Char"/>
    <w:link w:val="Date"/>
    <w:uiPriority w:val="3"/>
    <w:rsid w:val="003D5799"/>
    <w:rPr>
      <w:rFonts w:ascii="Calibri" w:eastAsia="Times New Roman" w:hAnsi="Calibri" w:cs="Times New Roman"/>
      <w:color w:val="027E6F"/>
      <w:sz w:val="52"/>
    </w:rPr>
  </w:style>
  <w:style w:type="paragraph" w:customStyle="1" w:styleId="Address">
    <w:name w:val="Address"/>
    <w:basedOn w:val="Normal"/>
    <w:uiPriority w:val="4"/>
    <w:qFormat/>
    <w:rsid w:val="003D5799"/>
    <w:pPr>
      <w:spacing w:after="0" w:line="240" w:lineRule="auto"/>
    </w:pPr>
    <w:rPr>
      <w:sz w:val="40"/>
    </w:rPr>
  </w:style>
  <w:style w:type="character" w:styleId="Hyperlink">
    <w:name w:val="Hyperlink"/>
    <w:uiPriority w:val="99"/>
    <w:unhideWhenUsed/>
    <w:rsid w:val="00DA588F"/>
    <w:rPr>
      <w:color w:val="4D4436"/>
      <w:u w:val="single"/>
    </w:rPr>
  </w:style>
  <w:style w:type="paragraph" w:customStyle="1" w:styleId="ecxmsonormal">
    <w:name w:val="ecxmsonormal"/>
    <w:basedOn w:val="Normal"/>
    <w:rsid w:val="009F773F"/>
    <w:pPr>
      <w:spacing w:after="324" w:line="240" w:lineRule="auto"/>
    </w:pPr>
    <w:rPr>
      <w:rFonts w:ascii="Times New Roman" w:eastAsia="Times New Roman" w:hAnsi="Times New Roman"/>
      <w:color w:val="auto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3AD"/>
    <w:rPr>
      <w:rFonts w:ascii="Segoe UI" w:hAnsi="Segoe UI" w:cs="Segoe UI"/>
      <w:color w:val="4D4436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42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84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8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10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39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3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8709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266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7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219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191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517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0680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9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vergreenperformers.org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ev.perf@intergity.com" TargetMode="External"/><Relationship Id="rId17" Type="http://schemas.openxmlformats.org/officeDocument/2006/relationships/hyperlink" Target="http://www.facebook.com/TheEvergreenPerformer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vergreenperformers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mailto:ev.perf@intergity.com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facebook.com/TheEvergreenPerformer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faye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C25F8F-D753-4800-9BCB-9C18091C6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flyer.dotx</Template>
  <TotalTime>3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Links>
    <vt:vector size="18" baseType="variant">
      <vt:variant>
        <vt:i4>3014702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http://www.facebook.com/TheEvergreenPerformers</vt:lpwstr>
      </vt:variant>
      <vt:variant>
        <vt:lpwstr/>
      </vt:variant>
      <vt:variant>
        <vt:i4>2621549</vt:i4>
      </vt:variant>
      <vt:variant>
        <vt:i4>3</vt:i4>
      </vt:variant>
      <vt:variant>
        <vt:i4>0</vt:i4>
      </vt:variant>
      <vt:variant>
        <vt:i4>5</vt:i4>
      </vt:variant>
      <vt:variant>
        <vt:lpwstr>http://www.evergreenperformers.org/</vt:lpwstr>
      </vt:variant>
      <vt:variant>
        <vt:lpwstr/>
      </vt:variant>
      <vt:variant>
        <vt:i4>5963815</vt:i4>
      </vt:variant>
      <vt:variant>
        <vt:i4>0</vt:i4>
      </vt:variant>
      <vt:variant>
        <vt:i4>0</vt:i4>
      </vt:variant>
      <vt:variant>
        <vt:i4>5</vt:i4>
      </vt:variant>
      <vt:variant>
        <vt:lpwstr>mailto:ev.perf@intergity.com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Angie Coleman Barkhouse</dc:creator>
  <cp:lastModifiedBy>Angie Coleman Barkhouse</cp:lastModifiedBy>
  <cp:revision>12</cp:revision>
  <cp:lastPrinted>2015-02-19T12:11:00Z</cp:lastPrinted>
  <dcterms:created xsi:type="dcterms:W3CDTF">2015-03-16T00:52:00Z</dcterms:created>
  <dcterms:modified xsi:type="dcterms:W3CDTF">2015-03-16T00:57:00Z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  <property fmtid="{D5CDD505-2E9C-101B-9397-08002B2CF9AE}" pid="3" name="_DocHome">
    <vt:i4>-179989873</vt:i4>
  </property>
</Properties>
</file>